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993"/>
        <w:gridCol w:w="110"/>
      </w:tblGrid>
      <w:tr w:rsidR="000B0006" w:rsidRPr="00ED70BD" w:rsidTr="004D49BC">
        <w:trPr>
          <w:trHeight w:val="1449"/>
          <w:jc w:val="center"/>
        </w:trPr>
        <w:tc>
          <w:tcPr>
            <w:tcW w:w="10104" w:type="dxa"/>
            <w:gridSpan w:val="2"/>
          </w:tcPr>
          <w:p w:rsidR="000B0006" w:rsidRPr="00ED70BD" w:rsidRDefault="000B0006" w:rsidP="004D49BC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647065" cy="810895"/>
                  <wp:effectExtent l="0" t="0" r="635" b="8255"/>
                  <wp:docPr id="1" name="Рисунок 1" descr="Описание: Герб Камчатского к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 Камчатского к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006" w:rsidTr="004D49BC">
        <w:trPr>
          <w:gridAfter w:val="1"/>
          <w:wAfter w:w="110" w:type="dxa"/>
          <w:jc w:val="center"/>
        </w:trPr>
        <w:tc>
          <w:tcPr>
            <w:tcW w:w="9994" w:type="dxa"/>
          </w:tcPr>
          <w:p w:rsidR="000B0006" w:rsidRDefault="000B0006" w:rsidP="004D49BC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ИМУЩЕСТВЕННЫХ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ЗЕМЕЛЬНЫХ </w:t>
            </w:r>
          </w:p>
          <w:p w:rsidR="000B0006" w:rsidRDefault="000B0006" w:rsidP="004D49BC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ОТНОШЕНИЙ</w:t>
            </w:r>
            <w:r w:rsidRPr="007520F5">
              <w:rPr>
                <w:rFonts w:ascii="Times New Roman" w:hAnsi="Times New Roman" w:cs="Times New Roman"/>
                <w:sz w:val="28"/>
                <w:szCs w:val="28"/>
              </w:rPr>
              <w:t xml:space="preserve"> КАМЧАТСКОГО КРАЯ </w:t>
            </w:r>
          </w:p>
          <w:p w:rsidR="000B0006" w:rsidRPr="00ED70BD" w:rsidRDefault="000B0006" w:rsidP="004D49BC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0006" w:rsidRPr="004051D2" w:rsidRDefault="000B0006" w:rsidP="004D49BC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51D2">
              <w:rPr>
                <w:rFonts w:ascii="Times New Roman" w:hAnsi="Times New Roman" w:cs="Times New Roman"/>
                <w:sz w:val="28"/>
                <w:szCs w:val="28"/>
              </w:rPr>
              <w:t>ПРИКАЗ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</w:p>
        </w:tc>
      </w:tr>
    </w:tbl>
    <w:p w:rsidR="000B0006" w:rsidRPr="005A1EC0" w:rsidRDefault="000B0006" w:rsidP="000B000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0006" w:rsidRDefault="000B0006" w:rsidP="000B0006">
      <w:pPr>
        <w:jc w:val="both"/>
        <w:rPr>
          <w:sz w:val="44"/>
          <w:szCs w:val="28"/>
          <w:vertAlign w:val="superscript"/>
        </w:rPr>
      </w:pPr>
      <w:r w:rsidRPr="005C52DB">
        <w:rPr>
          <w:sz w:val="44"/>
          <w:szCs w:val="28"/>
          <w:vertAlign w:val="superscript"/>
        </w:rPr>
        <w:t>г. Петропавловск-Камчатский</w:t>
      </w:r>
      <w:r>
        <w:rPr>
          <w:sz w:val="44"/>
          <w:szCs w:val="28"/>
          <w:vertAlign w:val="superscript"/>
        </w:rPr>
        <w:t xml:space="preserve">                           «____» ____________2020 года</w:t>
      </w:r>
    </w:p>
    <w:p w:rsidR="000B0006" w:rsidRPr="005305E5" w:rsidRDefault="000B0006" w:rsidP="000B0006">
      <w:pPr>
        <w:tabs>
          <w:tab w:val="left" w:pos="4253"/>
        </w:tabs>
        <w:autoSpaceDE w:val="0"/>
        <w:autoSpaceDN w:val="0"/>
        <w:adjustRightInd w:val="0"/>
        <w:ind w:right="5385"/>
        <w:jc w:val="both"/>
        <w:rPr>
          <w:sz w:val="28"/>
          <w:szCs w:val="28"/>
        </w:rPr>
      </w:pPr>
      <w:r w:rsidRPr="005305E5">
        <w:rPr>
          <w:sz w:val="28"/>
          <w:szCs w:val="28"/>
        </w:rPr>
        <w:t>О внесении изменения в Приказ Министерства имущественных и земельных отношений Камчатского края от 16.01.2020 № 7 «Об утверждении границ охранной зоны объекта «Газопровод низкого давления»</w:t>
      </w:r>
    </w:p>
    <w:p w:rsidR="000B0006" w:rsidRPr="00B77B8E" w:rsidRDefault="000B0006" w:rsidP="000B000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B0006" w:rsidRDefault="000B0006" w:rsidP="000B0006">
      <w:pPr>
        <w:autoSpaceDE w:val="0"/>
        <w:autoSpaceDN w:val="0"/>
        <w:adjustRightInd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566D88">
        <w:rPr>
          <w:sz w:val="28"/>
          <w:szCs w:val="28"/>
        </w:rPr>
        <w:t>В соответствии с</w:t>
      </w:r>
      <w:r>
        <w:rPr>
          <w:sz w:val="28"/>
          <w:szCs w:val="28"/>
        </w:rPr>
        <w:t xml:space="preserve">о статьей 56 </w:t>
      </w:r>
      <w:r w:rsidRPr="00566D88">
        <w:rPr>
          <w:sz w:val="28"/>
          <w:szCs w:val="28"/>
        </w:rPr>
        <w:t>Земельного кодекса Российской Федерации,</w:t>
      </w:r>
      <w:r>
        <w:rPr>
          <w:sz w:val="28"/>
          <w:szCs w:val="28"/>
        </w:rPr>
        <w:t xml:space="preserve"> пунктами 17, 18, </w:t>
      </w:r>
      <w:r w:rsidRPr="00A20D4C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r w:rsidRPr="00CA32A5">
        <w:rPr>
          <w:sz w:val="28"/>
          <w:szCs w:val="28"/>
        </w:rPr>
        <w:t>Правил охраны газораспред</w:t>
      </w:r>
      <w:r>
        <w:rPr>
          <w:sz w:val="28"/>
          <w:szCs w:val="28"/>
        </w:rPr>
        <w:t>елительных сетей, утвержденных п</w:t>
      </w:r>
      <w:r w:rsidRPr="00CA32A5">
        <w:rPr>
          <w:sz w:val="28"/>
          <w:szCs w:val="28"/>
        </w:rPr>
        <w:t>остановлением Правитель</w:t>
      </w:r>
      <w:r>
        <w:rPr>
          <w:sz w:val="28"/>
          <w:szCs w:val="28"/>
        </w:rPr>
        <w:t>ства Российской Федерации от 20.11.</w:t>
      </w:r>
      <w:r w:rsidRPr="00CA32A5">
        <w:rPr>
          <w:sz w:val="28"/>
          <w:szCs w:val="28"/>
        </w:rPr>
        <w:t xml:space="preserve">2000 </w:t>
      </w:r>
      <w:r>
        <w:rPr>
          <w:sz w:val="28"/>
          <w:szCs w:val="28"/>
        </w:rPr>
        <w:t>№</w:t>
      </w:r>
      <w:r w:rsidRPr="00CA32A5">
        <w:rPr>
          <w:sz w:val="28"/>
          <w:szCs w:val="28"/>
        </w:rPr>
        <w:t xml:space="preserve"> 878</w:t>
      </w:r>
      <w:r>
        <w:rPr>
          <w:sz w:val="28"/>
          <w:szCs w:val="28"/>
        </w:rPr>
        <w:t xml:space="preserve"> «Об утверждении Правил охраны газораспределительных сетей», руководствуясь подпунктом 14 (1) пункта 2.1.</w:t>
      </w:r>
      <w:proofErr w:type="gramEnd"/>
      <w:r>
        <w:rPr>
          <w:sz w:val="28"/>
          <w:szCs w:val="28"/>
        </w:rPr>
        <w:t xml:space="preserve"> Положения</w:t>
      </w:r>
      <w:r w:rsidRPr="005123CA">
        <w:rPr>
          <w:sz w:val="28"/>
          <w:szCs w:val="28"/>
        </w:rPr>
        <w:t xml:space="preserve"> о Министерстве имущественных и земельных отношени</w:t>
      </w:r>
      <w:r>
        <w:rPr>
          <w:sz w:val="28"/>
          <w:szCs w:val="28"/>
        </w:rPr>
        <w:t>й Камчатского края, утвержденного п</w:t>
      </w:r>
      <w:r w:rsidRPr="005123CA">
        <w:rPr>
          <w:sz w:val="28"/>
          <w:szCs w:val="28"/>
        </w:rPr>
        <w:t>остановлением Законодательного Собрания Камчатского края от 17.02.2010 № 710</w:t>
      </w:r>
      <w:r>
        <w:rPr>
          <w:sz w:val="28"/>
          <w:szCs w:val="28"/>
        </w:rPr>
        <w:t xml:space="preserve">, на основании </w:t>
      </w:r>
      <w:r w:rsidRPr="00566D88">
        <w:rPr>
          <w:sz w:val="28"/>
          <w:szCs w:val="28"/>
        </w:rPr>
        <w:t>заявлени</w:t>
      </w:r>
      <w:r>
        <w:rPr>
          <w:sz w:val="28"/>
          <w:szCs w:val="28"/>
        </w:rPr>
        <w:t>я</w:t>
      </w:r>
      <w:r w:rsidRPr="00566D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товарищества собственников жилья «Теплый стан» от 03.03.2020 № 23, согласно </w:t>
      </w:r>
      <w:r>
        <w:rPr>
          <w:rFonts w:eastAsia="Calibri"/>
          <w:sz w:val="28"/>
          <w:szCs w:val="28"/>
          <w:lang w:eastAsia="en-US"/>
        </w:rPr>
        <w:t>графическому и текстовому описанию местоположения границ зоны с особыми условиями использования территории</w:t>
      </w:r>
    </w:p>
    <w:p w:rsidR="000B0006" w:rsidRDefault="000B0006" w:rsidP="000B0006">
      <w:pPr>
        <w:autoSpaceDE w:val="0"/>
        <w:autoSpaceDN w:val="0"/>
        <w:adjustRightInd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0B0006" w:rsidRDefault="000B0006" w:rsidP="000B0006">
      <w:pPr>
        <w:autoSpaceDE w:val="0"/>
        <w:autoSpaceDN w:val="0"/>
        <w:adjustRightInd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ПРИКАЗЫВАЮ:</w:t>
      </w:r>
    </w:p>
    <w:p w:rsidR="000B0006" w:rsidRDefault="000B0006" w:rsidP="000B0006">
      <w:pPr>
        <w:autoSpaceDE w:val="0"/>
        <w:autoSpaceDN w:val="0"/>
        <w:adjustRightInd w:val="0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0B0006" w:rsidRPr="00FF4912" w:rsidRDefault="000B0006" w:rsidP="000B0006">
      <w:pPr>
        <w:tabs>
          <w:tab w:val="left" w:pos="1134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Внести в Приказ </w:t>
      </w:r>
      <w:r w:rsidRPr="007B233B">
        <w:rPr>
          <w:sz w:val="28"/>
          <w:szCs w:val="28"/>
        </w:rPr>
        <w:t xml:space="preserve">Министерства имущественных и земельных отношений </w:t>
      </w:r>
      <w:r>
        <w:rPr>
          <w:sz w:val="28"/>
          <w:szCs w:val="28"/>
        </w:rPr>
        <w:t xml:space="preserve">Камчатского края </w:t>
      </w:r>
      <w:r w:rsidRPr="007B233B">
        <w:rPr>
          <w:sz w:val="28"/>
          <w:szCs w:val="28"/>
        </w:rPr>
        <w:t>от 1</w:t>
      </w:r>
      <w:r>
        <w:rPr>
          <w:sz w:val="28"/>
          <w:szCs w:val="28"/>
        </w:rPr>
        <w:t>6</w:t>
      </w:r>
      <w:r w:rsidRPr="007B233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B233B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7B233B">
        <w:rPr>
          <w:sz w:val="28"/>
          <w:szCs w:val="28"/>
        </w:rPr>
        <w:t xml:space="preserve"> № </w:t>
      </w:r>
      <w:r>
        <w:rPr>
          <w:sz w:val="28"/>
          <w:szCs w:val="28"/>
        </w:rPr>
        <w:t>7</w:t>
      </w:r>
      <w:r w:rsidRPr="007B233B">
        <w:rPr>
          <w:sz w:val="28"/>
          <w:szCs w:val="28"/>
        </w:rPr>
        <w:t xml:space="preserve"> «Об утверждении границ охранной зоны объекта </w:t>
      </w:r>
      <w:r w:rsidRPr="005305E5">
        <w:rPr>
          <w:sz w:val="28"/>
          <w:szCs w:val="28"/>
        </w:rPr>
        <w:t>«Газопровод низкого давления»</w:t>
      </w:r>
      <w:r>
        <w:rPr>
          <w:sz w:val="28"/>
          <w:szCs w:val="28"/>
        </w:rPr>
        <w:t xml:space="preserve"> изменение, изложив приложение в редакции согласно приложению к настоящему Приказу</w:t>
      </w:r>
      <w:r w:rsidRPr="00FF4912">
        <w:rPr>
          <w:sz w:val="28"/>
          <w:szCs w:val="28"/>
        </w:rPr>
        <w:t>.</w:t>
      </w:r>
    </w:p>
    <w:p w:rsidR="000B0006" w:rsidRPr="00F7051B" w:rsidRDefault="000B0006" w:rsidP="000B0006">
      <w:pPr>
        <w:tabs>
          <w:tab w:val="left" w:pos="1134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7051B">
        <w:rPr>
          <w:sz w:val="28"/>
          <w:szCs w:val="28"/>
        </w:rPr>
        <w:t>.</w:t>
      </w:r>
      <w:r w:rsidR="009D17D8">
        <w:rPr>
          <w:sz w:val="28"/>
          <w:szCs w:val="28"/>
        </w:rPr>
        <w:tab/>
      </w:r>
      <w:r>
        <w:rPr>
          <w:sz w:val="28"/>
          <w:szCs w:val="28"/>
        </w:rPr>
        <w:t>Обеспечить р</w:t>
      </w:r>
      <w:r w:rsidRPr="00F7051B">
        <w:rPr>
          <w:sz w:val="28"/>
          <w:szCs w:val="28"/>
        </w:rPr>
        <w:t>азме</w:t>
      </w:r>
      <w:r>
        <w:rPr>
          <w:sz w:val="28"/>
          <w:szCs w:val="28"/>
        </w:rPr>
        <w:t>щение</w:t>
      </w:r>
      <w:r w:rsidRPr="00F7051B">
        <w:rPr>
          <w:sz w:val="28"/>
          <w:szCs w:val="28"/>
        </w:rPr>
        <w:t xml:space="preserve"> настоящ</w:t>
      </w:r>
      <w:r>
        <w:rPr>
          <w:sz w:val="28"/>
          <w:szCs w:val="28"/>
        </w:rPr>
        <w:t>его</w:t>
      </w:r>
      <w:r w:rsidRPr="00F7051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7051B">
        <w:rPr>
          <w:sz w:val="28"/>
          <w:szCs w:val="28"/>
        </w:rPr>
        <w:t>риказ</w:t>
      </w:r>
      <w:r>
        <w:rPr>
          <w:sz w:val="28"/>
          <w:szCs w:val="28"/>
        </w:rPr>
        <w:t>а</w:t>
      </w:r>
      <w:r w:rsidRPr="00F7051B">
        <w:rPr>
          <w:sz w:val="28"/>
          <w:szCs w:val="28"/>
        </w:rPr>
        <w:t xml:space="preserve"> на официальном сайте исполнительных органов государственной власти Камчатского края в информационно-телекоммуникационной сети «Интернет» и опубликовать в </w:t>
      </w:r>
      <w:r w:rsidRPr="00F7051B">
        <w:rPr>
          <w:sz w:val="28"/>
          <w:szCs w:val="28"/>
        </w:rPr>
        <w:lastRenderedPageBreak/>
        <w:t xml:space="preserve">официальном печатном издании Губернатора и Правительства Камчатского края «Официальные ведомости». </w:t>
      </w:r>
    </w:p>
    <w:p w:rsidR="000B0006" w:rsidRDefault="000B0006" w:rsidP="000B0006">
      <w:pPr>
        <w:pStyle w:val="ConsPlusNormal"/>
        <w:tabs>
          <w:tab w:val="left" w:pos="1134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77491C">
        <w:rPr>
          <w:rFonts w:ascii="Times New Roman" w:hAnsi="Times New Roman" w:cs="Times New Roman"/>
          <w:sz w:val="28"/>
          <w:szCs w:val="28"/>
        </w:rPr>
        <w:t xml:space="preserve">Отделу земельных отношений Министерства имущественных </w:t>
      </w:r>
      <w:r w:rsidRPr="0077491C">
        <w:rPr>
          <w:rFonts w:ascii="Times New Roman" w:hAnsi="Times New Roman" w:cs="Times New Roman"/>
          <w:sz w:val="28"/>
          <w:szCs w:val="28"/>
        </w:rPr>
        <w:br/>
        <w:t xml:space="preserve">и земельных отношений Камчатского </w:t>
      </w:r>
      <w:r w:rsidRPr="004D49BC">
        <w:rPr>
          <w:rFonts w:ascii="Times New Roman" w:hAnsi="Times New Roman" w:cs="Times New Roman"/>
          <w:sz w:val="28"/>
          <w:szCs w:val="28"/>
        </w:rPr>
        <w:t xml:space="preserve">края в течение пяти рабочих дней </w:t>
      </w:r>
      <w:proofErr w:type="gramStart"/>
      <w:r w:rsidRPr="004D49BC">
        <w:rPr>
          <w:rFonts w:ascii="Times New Roman" w:hAnsi="Times New Roman" w:cs="Times New Roman"/>
          <w:sz w:val="28"/>
          <w:szCs w:val="28"/>
        </w:rPr>
        <w:t xml:space="preserve">с даты </w:t>
      </w:r>
      <w:r w:rsidR="004D49BC" w:rsidRPr="004D49BC">
        <w:rPr>
          <w:rFonts w:ascii="Times New Roman" w:hAnsi="Times New Roman" w:cs="Times New Roman"/>
          <w:sz w:val="28"/>
          <w:szCs w:val="28"/>
        </w:rPr>
        <w:t>принятия</w:t>
      </w:r>
      <w:proofErr w:type="gramEnd"/>
      <w:r w:rsidR="004D49BC" w:rsidRPr="004D49BC">
        <w:rPr>
          <w:rFonts w:ascii="Times New Roman" w:hAnsi="Times New Roman" w:cs="Times New Roman"/>
          <w:sz w:val="28"/>
          <w:szCs w:val="28"/>
        </w:rPr>
        <w:t xml:space="preserve"> </w:t>
      </w:r>
      <w:r w:rsidRPr="004D49BC">
        <w:rPr>
          <w:rFonts w:ascii="Times New Roman" w:hAnsi="Times New Roman" w:cs="Times New Roman"/>
          <w:sz w:val="28"/>
          <w:szCs w:val="28"/>
        </w:rPr>
        <w:t>настоящего Приказа направить</w:t>
      </w:r>
      <w:r w:rsidRPr="007749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7491C">
        <w:rPr>
          <w:rFonts w:ascii="Times New Roman" w:hAnsi="Times New Roman" w:cs="Times New Roman"/>
          <w:sz w:val="28"/>
          <w:szCs w:val="28"/>
        </w:rPr>
        <w:t xml:space="preserve">в </w:t>
      </w:r>
      <w:r w:rsidRPr="007B233B">
        <w:rPr>
          <w:rFonts w:ascii="Times New Roman" w:hAnsi="Times New Roman" w:cs="Times New Roman"/>
          <w:sz w:val="28"/>
          <w:szCs w:val="28"/>
        </w:rPr>
        <w:t>федеральный орган исполнительной власти, уполномоченный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0006" w:rsidRDefault="009D17D8" w:rsidP="000B0006">
      <w:pPr>
        <w:pStyle w:val="ConsPlusNormal"/>
        <w:tabs>
          <w:tab w:val="left" w:pos="1134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B00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0B0006">
        <w:rPr>
          <w:rFonts w:ascii="Times New Roman" w:hAnsi="Times New Roman" w:cs="Times New Roman"/>
          <w:sz w:val="28"/>
          <w:szCs w:val="28"/>
        </w:rPr>
        <w:t>Настоящий Приказ вступает в силу через 10 дней после дня его официального опубликования.</w:t>
      </w:r>
    </w:p>
    <w:p w:rsidR="009D17D8" w:rsidRPr="00191E01" w:rsidRDefault="009D17D8" w:rsidP="009D17D8">
      <w:pPr>
        <w:tabs>
          <w:tab w:val="left" w:pos="1134"/>
        </w:tabs>
        <w:autoSpaceDE w:val="0"/>
        <w:autoSpaceDN w:val="0"/>
        <w:adjustRightInd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F7051B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F7051B">
        <w:rPr>
          <w:sz w:val="28"/>
          <w:szCs w:val="28"/>
        </w:rPr>
        <w:t>Контроль исполнени</w:t>
      </w:r>
      <w:r>
        <w:rPr>
          <w:sz w:val="28"/>
          <w:szCs w:val="28"/>
        </w:rPr>
        <w:t>я</w:t>
      </w:r>
      <w:r w:rsidRPr="00F7051B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П</w:t>
      </w:r>
      <w:r w:rsidRPr="00F7051B">
        <w:rPr>
          <w:sz w:val="28"/>
          <w:szCs w:val="28"/>
        </w:rPr>
        <w:t xml:space="preserve">риказа оставляю за собой. </w:t>
      </w:r>
    </w:p>
    <w:p w:rsidR="009D17D8" w:rsidRPr="00D75F4B" w:rsidRDefault="009D17D8" w:rsidP="000B0006">
      <w:pPr>
        <w:pStyle w:val="ConsPlusNormal"/>
        <w:tabs>
          <w:tab w:val="left" w:pos="1134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0006" w:rsidRPr="00FF4912" w:rsidRDefault="000B0006" w:rsidP="000B0006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0006" w:rsidRDefault="000B0006" w:rsidP="000B00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0006" w:rsidRPr="00395FEA" w:rsidRDefault="000B0006" w:rsidP="000B0006">
      <w:pPr>
        <w:rPr>
          <w:sz w:val="28"/>
          <w:szCs w:val="28"/>
        </w:rPr>
      </w:pPr>
    </w:p>
    <w:p w:rsidR="000B0006" w:rsidRDefault="000B0006" w:rsidP="000B0006">
      <w:pPr>
        <w:rPr>
          <w:sz w:val="28"/>
          <w:szCs w:val="28"/>
        </w:rPr>
      </w:pPr>
      <w:r>
        <w:rPr>
          <w:sz w:val="28"/>
          <w:szCs w:val="28"/>
        </w:rPr>
        <w:t>Министр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D49BC">
        <w:rPr>
          <w:sz w:val="28"/>
          <w:szCs w:val="28"/>
        </w:rPr>
        <w:t xml:space="preserve">      </w:t>
      </w:r>
      <w:r>
        <w:rPr>
          <w:sz w:val="28"/>
          <w:szCs w:val="28"/>
        </w:rPr>
        <w:t>И.В. Мищенко</w:t>
      </w:r>
    </w:p>
    <w:p w:rsidR="000B0006" w:rsidRDefault="000B0006" w:rsidP="000B0006">
      <w:pPr>
        <w:rPr>
          <w:sz w:val="28"/>
          <w:szCs w:val="28"/>
        </w:rPr>
      </w:pPr>
    </w:p>
    <w:p w:rsidR="000B0006" w:rsidRDefault="000B0006" w:rsidP="000B0006">
      <w:pPr>
        <w:rPr>
          <w:sz w:val="28"/>
          <w:szCs w:val="28"/>
        </w:rPr>
      </w:pPr>
    </w:p>
    <w:p w:rsidR="000B0006" w:rsidRDefault="000B0006" w:rsidP="000B0006">
      <w:pPr>
        <w:rPr>
          <w:sz w:val="28"/>
          <w:szCs w:val="28"/>
        </w:rPr>
      </w:pPr>
    </w:p>
    <w:p w:rsidR="000B0006" w:rsidRDefault="000B0006" w:rsidP="000B0006">
      <w:pPr>
        <w:rPr>
          <w:sz w:val="28"/>
          <w:szCs w:val="28"/>
        </w:rPr>
      </w:pPr>
    </w:p>
    <w:p w:rsidR="000B0006" w:rsidRDefault="000B0006" w:rsidP="000B0006">
      <w:pPr>
        <w:rPr>
          <w:sz w:val="28"/>
          <w:szCs w:val="28"/>
        </w:rPr>
      </w:pPr>
    </w:p>
    <w:p w:rsidR="000B0006" w:rsidRDefault="000B0006" w:rsidP="000B0006">
      <w:pPr>
        <w:rPr>
          <w:sz w:val="28"/>
          <w:szCs w:val="28"/>
        </w:rPr>
      </w:pPr>
    </w:p>
    <w:p w:rsidR="000B0006" w:rsidRDefault="000B0006" w:rsidP="000B0006">
      <w:pPr>
        <w:rPr>
          <w:sz w:val="28"/>
          <w:szCs w:val="28"/>
        </w:rPr>
      </w:pPr>
    </w:p>
    <w:p w:rsidR="00336725" w:rsidRDefault="00336725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/>
    <w:p w:rsidR="004D49BC" w:rsidRDefault="004D49BC" w:rsidP="004D49BC">
      <w:pPr>
        <w:jc w:val="right"/>
      </w:pPr>
      <w:r>
        <w:t>Приложение</w:t>
      </w:r>
    </w:p>
    <w:p w:rsidR="004D49BC" w:rsidRDefault="004D49BC" w:rsidP="004D49BC">
      <w:pPr>
        <w:jc w:val="right"/>
      </w:pPr>
      <w:r>
        <w:t xml:space="preserve">к приказу Министерства </w:t>
      </w:r>
      <w:proofErr w:type="gramStart"/>
      <w:r>
        <w:t>имущественных</w:t>
      </w:r>
      <w:proofErr w:type="gramEnd"/>
    </w:p>
    <w:p w:rsidR="004D49BC" w:rsidRDefault="004D49BC" w:rsidP="004D49BC">
      <w:pPr>
        <w:jc w:val="right"/>
      </w:pPr>
      <w:r>
        <w:t>и земельных отношений Камчатского края</w:t>
      </w:r>
    </w:p>
    <w:p w:rsidR="004D49BC" w:rsidRDefault="004D49BC" w:rsidP="004D49BC">
      <w:pPr>
        <w:jc w:val="right"/>
      </w:pPr>
      <w:r>
        <w:t>от «____» ____________ 2020 г. № _______</w:t>
      </w:r>
    </w:p>
    <w:p w:rsidR="004D49BC" w:rsidRDefault="004D49BC" w:rsidP="004D49BC">
      <w:pPr>
        <w:jc w:val="right"/>
      </w:pPr>
    </w:p>
    <w:p w:rsidR="002B0B58" w:rsidRDefault="004D49BC" w:rsidP="002B0B58">
      <w:pPr>
        <w:jc w:val="right"/>
      </w:pPr>
      <w:r>
        <w:t>«</w:t>
      </w:r>
      <w:r w:rsidR="002B0B58" w:rsidRPr="00880F3A">
        <w:t xml:space="preserve">Приложение </w:t>
      </w:r>
    </w:p>
    <w:p w:rsidR="002B0B58" w:rsidRPr="00880F3A" w:rsidRDefault="002B0B58" w:rsidP="002B0B58">
      <w:pPr>
        <w:jc w:val="right"/>
      </w:pPr>
      <w:r w:rsidRPr="00880F3A">
        <w:t xml:space="preserve">к </w:t>
      </w:r>
      <w:r>
        <w:t>п</w:t>
      </w:r>
      <w:r w:rsidRPr="00880F3A">
        <w:t xml:space="preserve">риказу Министерства </w:t>
      </w:r>
      <w:proofErr w:type="gramStart"/>
      <w:r w:rsidRPr="00880F3A">
        <w:t>имущественных</w:t>
      </w:r>
      <w:proofErr w:type="gramEnd"/>
      <w:r>
        <w:t xml:space="preserve"> и</w:t>
      </w:r>
    </w:p>
    <w:p w:rsidR="002B0B58" w:rsidRPr="00880F3A" w:rsidRDefault="002B0B58" w:rsidP="002B0B58">
      <w:pPr>
        <w:jc w:val="right"/>
      </w:pPr>
      <w:r w:rsidRPr="00880F3A">
        <w:t>земельных отношений Камчатского края</w:t>
      </w:r>
    </w:p>
    <w:p w:rsidR="002B0B58" w:rsidRPr="00880F3A" w:rsidRDefault="002B0B58" w:rsidP="002B0B58">
      <w:pPr>
        <w:jc w:val="right"/>
      </w:pPr>
      <w:r w:rsidRPr="00880F3A">
        <w:t xml:space="preserve">«Об утверждении границ охранной зоны </w:t>
      </w:r>
    </w:p>
    <w:p w:rsidR="002B0B58" w:rsidRPr="00880F3A" w:rsidRDefault="002B0B58" w:rsidP="002B0B58">
      <w:pPr>
        <w:jc w:val="right"/>
      </w:pPr>
      <w:r w:rsidRPr="00880F3A">
        <w:t>объекта «Газопровод</w:t>
      </w:r>
      <w:r>
        <w:t xml:space="preserve"> низкого давления</w:t>
      </w:r>
      <w:r w:rsidRPr="00880F3A">
        <w:t>»</w:t>
      </w:r>
    </w:p>
    <w:p w:rsidR="002B0B58" w:rsidRPr="002B0B58" w:rsidRDefault="002B0B58" w:rsidP="002B0B58">
      <w:pPr>
        <w:spacing w:line="259" w:lineRule="auto"/>
        <w:jc w:val="right"/>
        <w:rPr>
          <w:spacing w:val="20"/>
        </w:rPr>
      </w:pPr>
      <w:r>
        <w:t xml:space="preserve"> </w:t>
      </w:r>
      <w:r w:rsidRPr="002B0B58">
        <w:rPr>
          <w:spacing w:val="20"/>
        </w:rPr>
        <w:t>от «16» января 2020 года № 7</w:t>
      </w:r>
    </w:p>
    <w:p w:rsidR="004D49BC" w:rsidRDefault="004D49BC"/>
    <w:p w:rsidR="004D49BC" w:rsidRDefault="004D49BC"/>
    <w:tbl>
      <w:tblPr>
        <w:tblW w:w="10309" w:type="dxa"/>
        <w:tblInd w:w="-2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6"/>
        <w:gridCol w:w="1855"/>
        <w:gridCol w:w="2268"/>
      </w:tblGrid>
      <w:tr w:rsidR="001A650F">
        <w:trPr>
          <w:gridBefore w:val="2"/>
          <w:wBefore w:w="8041" w:type="dxa"/>
          <w:trHeight w:val="309"/>
        </w:trPr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1A650F" w:rsidRPr="004D49BC" w:rsidRDefault="001A650F" w:rsidP="00B51AEE">
            <w:pPr>
              <w:spacing w:after="40"/>
              <w:ind w:left="3"/>
              <w:rPr>
                <w:sz w:val="22"/>
              </w:rPr>
            </w:pPr>
            <w:r>
              <w:rPr>
                <w:sz w:val="22"/>
              </w:rPr>
              <w:t xml:space="preserve">Всего листов </w:t>
            </w:r>
            <w:r w:rsidR="00F413C9">
              <w:rPr>
                <w:sz w:val="22"/>
              </w:rPr>
              <w:t>11</w:t>
            </w:r>
          </w:p>
        </w:tc>
      </w:tr>
      <w:tr w:rsidR="001A650F" w:rsidTr="000072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309" w:type="dxa"/>
            <w:gridSpan w:val="3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A650F" w:rsidRPr="00965A38" w:rsidRDefault="001A650F" w:rsidP="0006795A">
            <w:pPr>
              <w:pStyle w:val="a3"/>
              <w:jc w:val="center"/>
              <w:rPr>
                <w:b/>
                <w:caps/>
                <w:sz w:val="24"/>
                <w:szCs w:val="24"/>
              </w:rPr>
            </w:pPr>
            <w:r w:rsidRPr="00965A38">
              <w:rPr>
                <w:b/>
                <w:caps/>
                <w:sz w:val="24"/>
                <w:szCs w:val="24"/>
              </w:rPr>
              <w:t>КАРТА (ПЛАН)</w:t>
            </w:r>
          </w:p>
          <w:p w:rsidR="00D54871" w:rsidRPr="00965A38" w:rsidRDefault="00D54871" w:rsidP="0006795A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E660B4">
              <w:rPr>
                <w:b/>
                <w:sz w:val="24"/>
                <w:szCs w:val="24"/>
                <w:u w:val="single"/>
              </w:rPr>
              <w:t>Охранная зона сооружения "Газопровод низкого давления"</w:t>
            </w:r>
            <w:r w:rsidRPr="00965A38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:rsidR="001A650F" w:rsidRPr="00E660B4" w:rsidRDefault="001A650F" w:rsidP="00F276A1">
            <w:pPr>
              <w:pStyle w:val="a3"/>
              <w:jc w:val="center"/>
            </w:pPr>
            <w:r>
              <w:t>(наименование объекта землеустройства)</w:t>
            </w:r>
          </w:p>
        </w:tc>
      </w:tr>
      <w:tr w:rsidR="001A650F" w:rsidTr="00965A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475"/>
        </w:trPr>
        <w:tc>
          <w:tcPr>
            <w:tcW w:w="10309" w:type="dxa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1A650F" w:rsidRPr="00965A38" w:rsidRDefault="001A650F" w:rsidP="0006795A">
            <w:pPr>
              <w:pStyle w:val="1"/>
              <w:jc w:val="center"/>
              <w:rPr>
                <w:szCs w:val="24"/>
                <w:vertAlign w:val="superscript"/>
              </w:rPr>
            </w:pPr>
            <w:r w:rsidRPr="00965A38">
              <w:rPr>
                <w:b/>
                <w:szCs w:val="24"/>
              </w:rPr>
              <w:t>Титульный лист</w:t>
            </w:r>
          </w:p>
        </w:tc>
      </w:tr>
      <w:tr w:rsidR="001A65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10309" w:type="dxa"/>
            <w:gridSpan w:val="3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1A650F" w:rsidRPr="00965A38" w:rsidRDefault="001A650F" w:rsidP="0006795A">
            <w:pPr>
              <w:pStyle w:val="1"/>
              <w:spacing w:before="60" w:after="60"/>
              <w:rPr>
                <w:b/>
                <w:szCs w:val="24"/>
              </w:rPr>
            </w:pPr>
            <w:r w:rsidRPr="00965A38">
              <w:rPr>
                <w:b/>
                <w:szCs w:val="24"/>
              </w:rPr>
              <w:t xml:space="preserve">1. Сведения о заказчике землеустроительных работ: </w:t>
            </w:r>
          </w:p>
        </w:tc>
      </w:tr>
      <w:tr w:rsidR="001A65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3"/>
        </w:trPr>
        <w:tc>
          <w:tcPr>
            <w:tcW w:w="10309" w:type="dxa"/>
            <w:gridSpan w:val="3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:rsidR="001A650F" w:rsidRPr="00965A38" w:rsidRDefault="001A650F" w:rsidP="00C577DD">
            <w:pPr>
              <w:pStyle w:val="1"/>
              <w:rPr>
                <w:b/>
                <w:szCs w:val="24"/>
              </w:rPr>
            </w:pPr>
            <w:r w:rsidRPr="00965A38">
              <w:rPr>
                <w:b/>
                <w:szCs w:val="24"/>
              </w:rPr>
              <w:t>О физическом лице:</w:t>
            </w:r>
            <w:r w:rsidR="00350E54" w:rsidRPr="00A67A1C">
              <w:rPr>
                <w:b/>
                <w:szCs w:val="24"/>
              </w:rPr>
              <w:t xml:space="preserve"> </w:t>
            </w:r>
          </w:p>
        </w:tc>
      </w:tr>
      <w:tr w:rsidR="001A650F" w:rsidTr="000766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476"/>
        </w:trPr>
        <w:tc>
          <w:tcPr>
            <w:tcW w:w="10309" w:type="dxa"/>
            <w:gridSpan w:val="3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:rsidR="001A650F" w:rsidRPr="00350E54" w:rsidRDefault="001A650F" w:rsidP="00C639EC">
            <w:pPr>
              <w:pStyle w:val="1"/>
              <w:rPr>
                <w:szCs w:val="24"/>
              </w:rPr>
            </w:pPr>
            <w:r w:rsidRPr="00965A38">
              <w:rPr>
                <w:szCs w:val="24"/>
              </w:rPr>
              <w:t xml:space="preserve">Фамилия, имя, отчество </w:t>
            </w:r>
            <w:r w:rsidRPr="00F276A1">
              <w:rPr>
                <w:sz w:val="20"/>
              </w:rPr>
              <w:t>(отчество указывается при наличии)</w:t>
            </w:r>
            <w:r w:rsidR="00AE5D47" w:rsidRPr="00116C24">
              <w:rPr>
                <w:b/>
                <w:szCs w:val="24"/>
              </w:rPr>
              <w:t xml:space="preserve"> </w:t>
            </w:r>
            <w:r w:rsidR="000B10C5" w:rsidRPr="00965A38">
              <w:rPr>
                <w:b/>
                <w:szCs w:val="24"/>
                <w:u w:val="single"/>
              </w:rPr>
              <w:t>–</w:t>
            </w:r>
            <w:r w:rsidR="00646F40" w:rsidRPr="00646F40">
              <w:rPr>
                <w:b/>
                <w:szCs w:val="24"/>
                <w:u w:val="single"/>
              </w:rPr>
              <w:t xml:space="preserve"> </w:t>
            </w:r>
          </w:p>
        </w:tc>
      </w:tr>
      <w:tr w:rsidR="0007665C" w:rsidTr="000766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57"/>
        </w:trPr>
        <w:tc>
          <w:tcPr>
            <w:tcW w:w="10309" w:type="dxa"/>
            <w:gridSpan w:val="3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07665C" w:rsidRPr="0007665C" w:rsidRDefault="0007665C" w:rsidP="00C639EC">
            <w:pPr>
              <w:pStyle w:val="1"/>
              <w:rPr>
                <w:b/>
                <w:sz w:val="2"/>
                <w:szCs w:val="16"/>
              </w:rPr>
            </w:pPr>
          </w:p>
        </w:tc>
      </w:tr>
      <w:tr w:rsidR="001A65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63"/>
        </w:trPr>
        <w:tc>
          <w:tcPr>
            <w:tcW w:w="10309" w:type="dxa"/>
            <w:gridSpan w:val="3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1A650F" w:rsidRPr="00965A38" w:rsidRDefault="001A650F" w:rsidP="002D4B34">
            <w:pPr>
              <w:pStyle w:val="1"/>
              <w:rPr>
                <w:szCs w:val="24"/>
              </w:rPr>
            </w:pPr>
            <w:r w:rsidRPr="00965A38">
              <w:rPr>
                <w:b/>
                <w:szCs w:val="24"/>
              </w:rPr>
              <w:t>О юридическом лице, органе государственной власти, органе местного самоуправления:</w:t>
            </w:r>
            <w:r w:rsidR="00AE4135" w:rsidRPr="00C158E8">
              <w:rPr>
                <w:b/>
                <w:szCs w:val="24"/>
              </w:rPr>
              <w:t xml:space="preserve"> </w:t>
            </w:r>
          </w:p>
        </w:tc>
      </w:tr>
      <w:tr w:rsidR="001A650F" w:rsidTr="00965A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92"/>
        </w:trPr>
        <w:tc>
          <w:tcPr>
            <w:tcW w:w="10309" w:type="dxa"/>
            <w:gridSpan w:val="3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1A650F" w:rsidRPr="00116C24" w:rsidRDefault="001A650F" w:rsidP="00A91C00">
            <w:pPr>
              <w:pStyle w:val="1"/>
              <w:jc w:val="both"/>
              <w:rPr>
                <w:b/>
                <w:szCs w:val="24"/>
                <w:u w:val="single"/>
              </w:rPr>
            </w:pPr>
            <w:r w:rsidRPr="00965A38">
              <w:rPr>
                <w:szCs w:val="24"/>
              </w:rPr>
              <w:t>Полное наименование</w:t>
            </w:r>
            <w:r w:rsidR="00FC49B6" w:rsidRPr="00965A38">
              <w:rPr>
                <w:szCs w:val="24"/>
              </w:rPr>
              <w:t xml:space="preserve"> </w:t>
            </w:r>
            <w:r w:rsidR="000B10C5" w:rsidRPr="00B51AEE">
              <w:rPr>
                <w:b/>
                <w:szCs w:val="24"/>
                <w:u w:val="single"/>
              </w:rPr>
              <w:t>ТСЖ "ТЕПЛЫЙ СТАН"</w:t>
            </w:r>
            <w:r w:rsidR="00116C24" w:rsidRPr="00116C24">
              <w:rPr>
                <w:b/>
                <w:szCs w:val="24"/>
              </w:rPr>
              <w:t xml:space="preserve"> </w:t>
            </w:r>
          </w:p>
        </w:tc>
      </w:tr>
      <w:tr w:rsidR="001A650F" w:rsidTr="00D22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315"/>
        </w:trPr>
        <w:tc>
          <w:tcPr>
            <w:tcW w:w="10309" w:type="dxa"/>
            <w:gridSpan w:val="3"/>
            <w:tcBorders>
              <w:top w:val="single" w:sz="4" w:space="0" w:color="auto"/>
              <w:left w:val="double" w:sz="6" w:space="0" w:color="auto"/>
              <w:right w:val="double" w:sz="6" w:space="0" w:color="auto"/>
            </w:tcBorders>
          </w:tcPr>
          <w:p w:rsidR="001A650F" w:rsidRPr="00965A38" w:rsidRDefault="001A650F" w:rsidP="00F25117">
            <w:pPr>
              <w:pStyle w:val="1"/>
              <w:rPr>
                <w:szCs w:val="24"/>
              </w:rPr>
            </w:pPr>
            <w:r w:rsidRPr="00965A38">
              <w:rPr>
                <w:szCs w:val="24"/>
              </w:rPr>
              <w:t xml:space="preserve">Страна регистрации (инкорпорации) </w:t>
            </w:r>
            <w:r w:rsidRPr="00F276A1">
              <w:rPr>
                <w:sz w:val="20"/>
              </w:rPr>
              <w:t>(указывается в отношении иностранного юридического лица)</w:t>
            </w:r>
            <w:r w:rsidRPr="00965A38">
              <w:rPr>
                <w:szCs w:val="24"/>
              </w:rPr>
              <w:t xml:space="preserve"> </w:t>
            </w:r>
            <w:r w:rsidR="000B10C5" w:rsidRPr="00965A38">
              <w:rPr>
                <w:b/>
                <w:szCs w:val="24"/>
                <w:u w:val="single"/>
              </w:rPr>
              <w:t>–</w:t>
            </w:r>
          </w:p>
        </w:tc>
      </w:tr>
      <w:tr w:rsidR="001A650F" w:rsidTr="00D22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704"/>
        </w:trPr>
        <w:tc>
          <w:tcPr>
            <w:tcW w:w="10309" w:type="dxa"/>
            <w:gridSpan w:val="3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1A650F" w:rsidRPr="00965A38" w:rsidRDefault="001A650F" w:rsidP="0006324B">
            <w:pPr>
              <w:rPr>
                <w:u w:val="single"/>
              </w:rPr>
            </w:pPr>
            <w:r w:rsidRPr="00965A38">
              <w:t xml:space="preserve">Фамилия и инициалы уполномоченного представителя, его должность, реквизиты доверенности </w:t>
            </w:r>
            <w:r w:rsidRPr="00F276A1">
              <w:rPr>
                <w:sz w:val="20"/>
                <w:szCs w:val="20"/>
              </w:rPr>
              <w:t>(если представитель действует по доверенности)</w:t>
            </w:r>
            <w:r w:rsidR="00521836">
              <w:rPr>
                <w:sz w:val="20"/>
                <w:szCs w:val="20"/>
              </w:rPr>
              <w:t xml:space="preserve"> </w:t>
            </w:r>
            <w:r w:rsidR="009E4624" w:rsidRPr="009E4624">
              <w:rPr>
                <w:b/>
                <w:u w:val="single"/>
              </w:rPr>
              <w:t>Рыбаков С. А., глава, Приказ № 10 от 28.07.2018, выдан ТСЖ "Теплый стан"</w:t>
            </w:r>
            <w:r w:rsidR="009E4624" w:rsidRPr="009E4624">
              <w:t xml:space="preserve"> </w:t>
            </w:r>
            <w:r w:rsidR="00C639EC" w:rsidRPr="00C639EC">
              <w:rPr>
                <w:b/>
              </w:rPr>
              <w:t xml:space="preserve"> </w:t>
            </w:r>
            <w:r w:rsidR="00C639EC" w:rsidRPr="00965A38">
              <w:rPr>
                <w:u w:val="single"/>
              </w:rPr>
              <w:t xml:space="preserve"> </w:t>
            </w:r>
          </w:p>
        </w:tc>
      </w:tr>
      <w:tr w:rsidR="001A650F" w:rsidTr="00D22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</w:trPr>
        <w:tc>
          <w:tcPr>
            <w:tcW w:w="618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1A650F" w:rsidRPr="00965A38" w:rsidRDefault="001A650F" w:rsidP="00FC49B6">
            <w:pPr>
              <w:pStyle w:val="1"/>
              <w:tabs>
                <w:tab w:val="left" w:pos="10142"/>
              </w:tabs>
              <w:spacing w:before="60" w:after="60"/>
              <w:rPr>
                <w:szCs w:val="24"/>
              </w:rPr>
            </w:pPr>
            <w:r w:rsidRPr="00965A38">
              <w:rPr>
                <w:szCs w:val="24"/>
              </w:rPr>
              <w:t>Подпись ___</w:t>
            </w:r>
            <w:r w:rsidR="00FC49B6" w:rsidRPr="00965A38">
              <w:rPr>
                <w:szCs w:val="24"/>
              </w:rPr>
              <w:t>_</w:t>
            </w:r>
            <w:r w:rsidRPr="00965A38">
              <w:rPr>
                <w:szCs w:val="24"/>
              </w:rPr>
              <w:t>__</w:t>
            </w:r>
            <w:r w:rsidR="00126AD5" w:rsidRPr="00965A38">
              <w:rPr>
                <w:szCs w:val="24"/>
              </w:rPr>
              <w:t>_______</w:t>
            </w:r>
            <w:r w:rsidR="00B72ACF">
              <w:rPr>
                <w:szCs w:val="24"/>
                <w:lang w:val="en-US"/>
              </w:rPr>
              <w:t>________</w:t>
            </w:r>
            <w:proofErr w:type="gramStart"/>
            <w:r w:rsidR="00FC49B6" w:rsidRPr="00965A38">
              <w:rPr>
                <w:szCs w:val="24"/>
              </w:rPr>
              <w:t>(</w:t>
            </w:r>
            <w:r w:rsidR="00B72ACF">
              <w:rPr>
                <w:szCs w:val="24"/>
                <w:lang w:val="en-US"/>
              </w:rPr>
              <w:t xml:space="preserve"> </w:t>
            </w:r>
            <w:proofErr w:type="gramEnd"/>
            <w:r w:rsidR="00126AD5" w:rsidRPr="00965A38">
              <w:rPr>
                <w:szCs w:val="24"/>
                <w:lang w:val="en-US"/>
              </w:rPr>
              <w:t>Рыбаков С. А.</w:t>
            </w:r>
            <w:r w:rsidR="00B72ACF">
              <w:rPr>
                <w:szCs w:val="24"/>
                <w:lang w:val="en-US"/>
              </w:rPr>
              <w:t xml:space="preserve"> </w:t>
            </w:r>
            <w:r w:rsidR="00FC49B6" w:rsidRPr="00965A38">
              <w:rPr>
                <w:szCs w:val="24"/>
              </w:rPr>
              <w:t>)</w:t>
            </w: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bottom"/>
          </w:tcPr>
          <w:p w:rsidR="001A650F" w:rsidRDefault="001A650F" w:rsidP="006A5B10">
            <w:pPr>
              <w:pStyle w:val="1"/>
              <w:tabs>
                <w:tab w:val="left" w:pos="10142"/>
              </w:tabs>
              <w:spacing w:before="60" w:after="60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Дата </w:t>
            </w:r>
            <w:r w:rsidR="00126AD5">
              <w:rPr>
                <w:sz w:val="26"/>
                <w:lang w:val="en-US"/>
              </w:rPr>
              <w:t>28.02.2020</w:t>
            </w:r>
            <w:r>
              <w:rPr>
                <w:sz w:val="26"/>
              </w:rPr>
              <w:t xml:space="preserve"> г.</w:t>
            </w:r>
            <w:r w:rsidR="00826E80">
              <w:rPr>
                <w:b/>
                <w:szCs w:val="24"/>
              </w:rPr>
              <w:t xml:space="preserve"> </w:t>
            </w:r>
          </w:p>
        </w:tc>
      </w:tr>
      <w:tr w:rsidR="001A650F" w:rsidTr="00965A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</w:tblPrEx>
        <w:trPr>
          <w:cantSplit/>
          <w:trHeight w:val="994"/>
        </w:trPr>
        <w:tc>
          <w:tcPr>
            <w:tcW w:w="10309" w:type="dxa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965A38" w:rsidRPr="00E660B4" w:rsidRDefault="00965A38" w:rsidP="0006795A">
            <w:pPr>
              <w:pStyle w:val="1"/>
              <w:tabs>
                <w:tab w:val="left" w:pos="10142"/>
              </w:tabs>
              <w:spacing w:before="60" w:after="60"/>
              <w:rPr>
                <w:i/>
                <w:sz w:val="20"/>
              </w:rPr>
            </w:pPr>
          </w:p>
          <w:p w:rsidR="00D3365C" w:rsidRPr="00965A38" w:rsidRDefault="001A650F" w:rsidP="0006795A">
            <w:pPr>
              <w:pStyle w:val="1"/>
              <w:tabs>
                <w:tab w:val="left" w:pos="10142"/>
              </w:tabs>
              <w:spacing w:before="60" w:after="60"/>
              <w:rPr>
                <w:i/>
                <w:sz w:val="20"/>
              </w:rPr>
            </w:pPr>
            <w:r w:rsidRPr="00D3365C">
              <w:rPr>
                <w:i/>
                <w:sz w:val="20"/>
              </w:rPr>
              <w:t xml:space="preserve">Место для оттиска печати заказчика </w:t>
            </w:r>
          </w:p>
        </w:tc>
      </w:tr>
    </w:tbl>
    <w:p w:rsidR="00126AD5" w:rsidRDefault="00126AD5">
      <w:r>
        <w:br w:type="page"/>
      </w:r>
    </w:p>
    <w:p w:rsidR="00F26219" w:rsidRDefault="00F26219" w:rsidP="007E3CB3">
      <w:pPr>
        <w:pStyle w:val="a3"/>
        <w:tabs>
          <w:tab w:val="left" w:pos="7890"/>
        </w:tabs>
        <w:sectPr w:rsidR="00F26219" w:rsidSect="0047311E">
          <w:pgSz w:w="11906" w:h="16838"/>
          <w:pgMar w:top="1418" w:right="499" w:bottom="1276" w:left="1418" w:header="709" w:footer="850" w:gutter="0"/>
          <w:cols w:space="708"/>
          <w:titlePg/>
          <w:docGrid w:linePitch="360"/>
        </w:sectPr>
      </w:pPr>
    </w:p>
    <w:tbl>
      <w:tblPr>
        <w:tblW w:w="10349" w:type="dxa"/>
        <w:tblInd w:w="-30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039"/>
        <w:gridCol w:w="13"/>
        <w:gridCol w:w="2454"/>
        <w:gridCol w:w="1843"/>
      </w:tblGrid>
      <w:tr w:rsidR="007E3CB3" w:rsidTr="00F10E67">
        <w:trPr>
          <w:cantSplit/>
          <w:trHeight w:val="454"/>
          <w:tblHeader/>
        </w:trPr>
        <w:tc>
          <w:tcPr>
            <w:tcW w:w="8506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:rsidR="007E3CB3" w:rsidRPr="003631FF" w:rsidRDefault="007E3CB3" w:rsidP="007E3CB3">
            <w:pPr>
              <w:pStyle w:val="a3"/>
              <w:tabs>
                <w:tab w:val="left" w:pos="7890"/>
              </w:tabs>
            </w:pPr>
            <w:r>
              <w:lastRenderedPageBreak/>
              <w:tab/>
            </w:r>
          </w:p>
        </w:tc>
        <w:tc>
          <w:tcPr>
            <w:tcW w:w="184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7E3CB3" w:rsidRPr="00073AF8" w:rsidRDefault="003143F4" w:rsidP="00073AF8">
            <w:pPr>
              <w:pStyle w:val="a3"/>
              <w:tabs>
                <w:tab w:val="left" w:pos="7890"/>
              </w:tabs>
              <w:rPr>
                <w:lang w:val="en-US"/>
              </w:rPr>
            </w:pPr>
            <w:r>
              <w:rPr>
                <w:sz w:val="26"/>
              </w:rPr>
              <w:t>Лист №</w:t>
            </w:r>
            <w:r w:rsidR="002B0B58">
              <w:rPr>
                <w:sz w:val="26"/>
              </w:rPr>
              <w:t xml:space="preserve"> 2</w:t>
            </w:r>
          </w:p>
        </w:tc>
      </w:tr>
      <w:tr w:rsidR="00126AD5" w:rsidTr="003143F4">
        <w:trPr>
          <w:cantSplit/>
          <w:tblHeader/>
        </w:trPr>
        <w:tc>
          <w:tcPr>
            <w:tcW w:w="10349" w:type="dxa"/>
            <w:gridSpan w:val="4"/>
            <w:tcBorders>
              <w:top w:val="double" w:sz="6" w:space="0" w:color="auto"/>
            </w:tcBorders>
          </w:tcPr>
          <w:p w:rsidR="00126AD5" w:rsidRPr="00F276A1" w:rsidRDefault="00126AD5" w:rsidP="0006795A">
            <w:pPr>
              <w:pStyle w:val="a3"/>
              <w:jc w:val="center"/>
              <w:rPr>
                <w:b/>
                <w:caps/>
                <w:sz w:val="24"/>
                <w:szCs w:val="24"/>
              </w:rPr>
            </w:pPr>
            <w:r w:rsidRPr="00F276A1">
              <w:rPr>
                <w:b/>
                <w:caps/>
                <w:sz w:val="24"/>
                <w:szCs w:val="24"/>
              </w:rPr>
              <w:t>КАРТА (ПЛАН)</w:t>
            </w:r>
          </w:p>
          <w:p w:rsidR="00126AD5" w:rsidRPr="00F276A1" w:rsidRDefault="00126AD5" w:rsidP="00126AD5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E660B4">
              <w:rPr>
                <w:b/>
                <w:sz w:val="24"/>
                <w:szCs w:val="24"/>
                <w:u w:val="single"/>
              </w:rPr>
              <w:t>Охранная зона сооружения "Газопровод низкого давления"</w:t>
            </w:r>
            <w:r w:rsidRPr="00F276A1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:rsidR="00126AD5" w:rsidRPr="003631FF" w:rsidRDefault="00126AD5" w:rsidP="00126AD5">
            <w:pPr>
              <w:pStyle w:val="a3"/>
              <w:jc w:val="center"/>
            </w:pPr>
            <w:r>
              <w:t xml:space="preserve"> (наименование объекта землеустройства)</w:t>
            </w:r>
          </w:p>
        </w:tc>
      </w:tr>
      <w:tr w:rsidR="00126AD5" w:rsidTr="007E3CB3">
        <w:trPr>
          <w:cantSplit/>
          <w:tblHeader/>
        </w:trPr>
        <w:tc>
          <w:tcPr>
            <w:tcW w:w="10349" w:type="dxa"/>
            <w:gridSpan w:val="4"/>
          </w:tcPr>
          <w:p w:rsidR="00126AD5" w:rsidRPr="00F276A1" w:rsidRDefault="00126AD5" w:rsidP="0006795A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 w:rsidRPr="00F276A1">
              <w:rPr>
                <w:b/>
                <w:szCs w:val="24"/>
              </w:rPr>
              <w:t>Титульный лист</w:t>
            </w:r>
          </w:p>
        </w:tc>
      </w:tr>
      <w:tr w:rsidR="00126AD5" w:rsidTr="007E3CB3">
        <w:trPr>
          <w:cantSplit/>
        </w:trPr>
        <w:tc>
          <w:tcPr>
            <w:tcW w:w="10349" w:type="dxa"/>
            <w:gridSpan w:val="4"/>
          </w:tcPr>
          <w:p w:rsidR="00126AD5" w:rsidRPr="00F276A1" w:rsidRDefault="00126AD5" w:rsidP="0006795A">
            <w:pPr>
              <w:pStyle w:val="1"/>
              <w:spacing w:before="60" w:after="60"/>
              <w:rPr>
                <w:b/>
                <w:szCs w:val="24"/>
              </w:rPr>
            </w:pPr>
            <w:r w:rsidRPr="00F276A1">
              <w:rPr>
                <w:b/>
                <w:szCs w:val="24"/>
              </w:rPr>
              <w:t>2. Сведения об исполнителе землеустроительных работ:</w:t>
            </w:r>
          </w:p>
        </w:tc>
      </w:tr>
      <w:tr w:rsidR="00126AD5" w:rsidTr="007E3CB3">
        <w:trPr>
          <w:cantSplit/>
          <w:trHeight w:val="389"/>
        </w:trPr>
        <w:tc>
          <w:tcPr>
            <w:tcW w:w="10349" w:type="dxa"/>
            <w:gridSpan w:val="4"/>
            <w:vAlign w:val="center"/>
          </w:tcPr>
          <w:p w:rsidR="00126AD5" w:rsidRPr="00F276A1" w:rsidRDefault="00126AD5" w:rsidP="0006795A">
            <w:pPr>
              <w:pStyle w:val="1"/>
              <w:rPr>
                <w:b/>
                <w:szCs w:val="24"/>
              </w:rPr>
            </w:pPr>
            <w:r w:rsidRPr="00F276A1">
              <w:rPr>
                <w:b/>
                <w:szCs w:val="24"/>
              </w:rPr>
              <w:t>Об индивидуальном предпринимателе:</w:t>
            </w:r>
          </w:p>
        </w:tc>
      </w:tr>
      <w:tr w:rsidR="00126AD5" w:rsidTr="007E3CB3">
        <w:trPr>
          <w:cantSplit/>
          <w:trHeight w:val="507"/>
        </w:trPr>
        <w:tc>
          <w:tcPr>
            <w:tcW w:w="10349" w:type="dxa"/>
            <w:gridSpan w:val="4"/>
          </w:tcPr>
          <w:p w:rsidR="00126AD5" w:rsidRPr="00F276A1" w:rsidRDefault="00126AD5" w:rsidP="00F276A1">
            <w:pPr>
              <w:pStyle w:val="1"/>
              <w:rPr>
                <w:b/>
                <w:szCs w:val="24"/>
                <w:u w:val="single"/>
              </w:rPr>
            </w:pPr>
            <w:r w:rsidRPr="00F276A1">
              <w:rPr>
                <w:szCs w:val="24"/>
              </w:rPr>
              <w:t xml:space="preserve">Фамилия, имя, отчество </w:t>
            </w:r>
            <w:r w:rsidRPr="00F276A1">
              <w:rPr>
                <w:sz w:val="20"/>
              </w:rPr>
              <w:t>(отчество указывается при наличии)</w:t>
            </w:r>
            <w:r w:rsidR="00FC49B6" w:rsidRPr="00F276A1">
              <w:rPr>
                <w:b/>
                <w:szCs w:val="24"/>
              </w:rPr>
              <w:t xml:space="preserve"> </w:t>
            </w:r>
            <w:r w:rsidR="00C947B5" w:rsidRPr="00F276A1">
              <w:rPr>
                <w:b/>
                <w:szCs w:val="24"/>
                <w:u w:val="single"/>
              </w:rPr>
              <w:t>–</w:t>
            </w:r>
          </w:p>
        </w:tc>
      </w:tr>
      <w:tr w:rsidR="00126AD5" w:rsidTr="007E3CB3">
        <w:trPr>
          <w:cantSplit/>
          <w:trHeight w:val="461"/>
        </w:trPr>
        <w:tc>
          <w:tcPr>
            <w:tcW w:w="10349" w:type="dxa"/>
            <w:gridSpan w:val="4"/>
          </w:tcPr>
          <w:p w:rsidR="00126AD5" w:rsidRPr="00F276A1" w:rsidRDefault="00126AD5" w:rsidP="00690535">
            <w:pPr>
              <w:pStyle w:val="1"/>
              <w:rPr>
                <w:szCs w:val="24"/>
              </w:rPr>
            </w:pPr>
            <w:r w:rsidRPr="00F276A1">
              <w:rPr>
                <w:szCs w:val="24"/>
              </w:rPr>
              <w:t xml:space="preserve">Идентификационный номер налогоплательщика </w:t>
            </w:r>
            <w:r w:rsidR="00690535" w:rsidRPr="00F276A1">
              <w:rPr>
                <w:b/>
                <w:szCs w:val="24"/>
                <w:u w:val="single"/>
                <w:lang w:val="en-US"/>
              </w:rPr>
              <w:t xml:space="preserve"> </w:t>
            </w:r>
            <w:r w:rsidR="00C11B27" w:rsidRPr="00F276A1">
              <w:rPr>
                <w:b/>
                <w:szCs w:val="24"/>
                <w:u w:val="single"/>
                <w:lang w:val="en-US"/>
              </w:rPr>
              <w:t>–</w:t>
            </w:r>
          </w:p>
        </w:tc>
      </w:tr>
      <w:tr w:rsidR="00126AD5" w:rsidTr="007E3CB3">
        <w:trPr>
          <w:cantSplit/>
          <w:trHeight w:val="461"/>
        </w:trPr>
        <w:tc>
          <w:tcPr>
            <w:tcW w:w="10349" w:type="dxa"/>
            <w:gridSpan w:val="4"/>
          </w:tcPr>
          <w:p w:rsidR="00126AD5" w:rsidRPr="00F276A1" w:rsidRDefault="00126AD5" w:rsidP="00876559">
            <w:pPr>
              <w:pStyle w:val="1"/>
              <w:rPr>
                <w:szCs w:val="24"/>
              </w:rPr>
            </w:pPr>
            <w:r w:rsidRPr="00F276A1">
              <w:rPr>
                <w:szCs w:val="24"/>
              </w:rPr>
              <w:t xml:space="preserve">Контактный телефон и почтовый адрес </w:t>
            </w:r>
            <w:r w:rsidR="00690535" w:rsidRPr="00F276A1">
              <w:rPr>
                <w:b/>
                <w:szCs w:val="24"/>
                <w:u w:val="single"/>
              </w:rPr>
              <w:t xml:space="preserve"> </w:t>
            </w:r>
            <w:r w:rsidR="00BD0B51" w:rsidRPr="00F276A1">
              <w:rPr>
                <w:b/>
                <w:szCs w:val="24"/>
                <w:u w:val="single"/>
              </w:rPr>
              <w:t>–</w:t>
            </w:r>
          </w:p>
        </w:tc>
      </w:tr>
      <w:tr w:rsidR="00126AD5" w:rsidTr="007E3CB3">
        <w:trPr>
          <w:cantSplit/>
          <w:trHeight w:val="461"/>
        </w:trPr>
        <w:tc>
          <w:tcPr>
            <w:tcW w:w="10349" w:type="dxa"/>
            <w:gridSpan w:val="4"/>
          </w:tcPr>
          <w:p w:rsidR="00126AD5" w:rsidRPr="00F276A1" w:rsidRDefault="00126AD5" w:rsidP="00690535">
            <w:pPr>
              <w:pStyle w:val="1"/>
              <w:rPr>
                <w:szCs w:val="24"/>
              </w:rPr>
            </w:pPr>
            <w:r w:rsidRPr="00F276A1">
              <w:rPr>
                <w:szCs w:val="24"/>
              </w:rPr>
              <w:t xml:space="preserve">Номер квалификационного аттестата кадастрового инженера </w:t>
            </w:r>
            <w:r w:rsidRPr="00F276A1">
              <w:rPr>
                <w:sz w:val="20"/>
              </w:rPr>
              <w:t>(если исполнителем является кадастровый инженер)</w:t>
            </w:r>
            <w:r w:rsidRPr="00F276A1">
              <w:rPr>
                <w:szCs w:val="24"/>
              </w:rPr>
              <w:t xml:space="preserve"> </w:t>
            </w:r>
            <w:r w:rsidR="00690535" w:rsidRPr="00F276A1">
              <w:rPr>
                <w:b/>
                <w:szCs w:val="24"/>
                <w:u w:val="single"/>
              </w:rPr>
              <w:t xml:space="preserve"> </w:t>
            </w:r>
            <w:r w:rsidR="00C11B27" w:rsidRPr="00F276A1">
              <w:rPr>
                <w:b/>
                <w:szCs w:val="24"/>
                <w:u w:val="single"/>
              </w:rPr>
              <w:t>–</w:t>
            </w:r>
          </w:p>
        </w:tc>
      </w:tr>
      <w:tr w:rsidR="00126AD5" w:rsidTr="007E3CB3">
        <w:trPr>
          <w:cantSplit/>
          <w:trHeight w:val="461"/>
        </w:trPr>
        <w:tc>
          <w:tcPr>
            <w:tcW w:w="10349" w:type="dxa"/>
            <w:gridSpan w:val="4"/>
            <w:vAlign w:val="center"/>
          </w:tcPr>
          <w:p w:rsidR="00126AD5" w:rsidRPr="00F276A1" w:rsidRDefault="00126AD5" w:rsidP="0006795A">
            <w:pPr>
              <w:pStyle w:val="1"/>
              <w:rPr>
                <w:b/>
                <w:szCs w:val="24"/>
              </w:rPr>
            </w:pPr>
            <w:r w:rsidRPr="00F276A1">
              <w:rPr>
                <w:b/>
                <w:szCs w:val="24"/>
              </w:rPr>
              <w:t>О юридическом лице:</w:t>
            </w:r>
          </w:p>
        </w:tc>
      </w:tr>
      <w:tr w:rsidR="00126AD5" w:rsidTr="007E3CB3">
        <w:trPr>
          <w:cantSplit/>
          <w:trHeight w:val="461"/>
        </w:trPr>
        <w:tc>
          <w:tcPr>
            <w:tcW w:w="10349" w:type="dxa"/>
            <w:gridSpan w:val="4"/>
          </w:tcPr>
          <w:p w:rsidR="00126AD5" w:rsidRPr="00B51AEE" w:rsidRDefault="00126AD5" w:rsidP="00F276A1">
            <w:pPr>
              <w:pStyle w:val="1"/>
              <w:ind w:left="79" w:hanging="79"/>
              <w:rPr>
                <w:szCs w:val="24"/>
              </w:rPr>
            </w:pPr>
            <w:r w:rsidRPr="00F276A1">
              <w:rPr>
                <w:szCs w:val="24"/>
              </w:rPr>
              <w:t>Полное наименование</w:t>
            </w:r>
            <w:r w:rsidR="00FC49B6" w:rsidRPr="00F276A1">
              <w:rPr>
                <w:szCs w:val="24"/>
              </w:rPr>
              <w:t xml:space="preserve"> </w:t>
            </w:r>
            <w:r w:rsidR="00BD0B51" w:rsidRPr="00B51AEE">
              <w:rPr>
                <w:b/>
                <w:szCs w:val="24"/>
                <w:u w:val="single"/>
              </w:rPr>
              <w:t>ООО "Топографическое бюро"</w:t>
            </w:r>
          </w:p>
        </w:tc>
      </w:tr>
      <w:tr w:rsidR="00126AD5" w:rsidTr="007E3CB3">
        <w:trPr>
          <w:cantSplit/>
          <w:trHeight w:val="461"/>
        </w:trPr>
        <w:tc>
          <w:tcPr>
            <w:tcW w:w="10349" w:type="dxa"/>
            <w:gridSpan w:val="4"/>
          </w:tcPr>
          <w:p w:rsidR="00126AD5" w:rsidRPr="00F276A1" w:rsidRDefault="00126AD5" w:rsidP="00690535">
            <w:pPr>
              <w:pStyle w:val="1"/>
              <w:rPr>
                <w:szCs w:val="24"/>
              </w:rPr>
            </w:pPr>
            <w:r w:rsidRPr="00F276A1">
              <w:rPr>
                <w:szCs w:val="24"/>
              </w:rPr>
              <w:t xml:space="preserve">Основной государственный регистрационный номер </w:t>
            </w:r>
            <w:r w:rsidR="00BD0B51" w:rsidRPr="00F276A1">
              <w:rPr>
                <w:b/>
                <w:szCs w:val="24"/>
                <w:u w:val="single"/>
              </w:rPr>
              <w:t>1044100646039</w:t>
            </w:r>
          </w:p>
        </w:tc>
      </w:tr>
      <w:tr w:rsidR="00126AD5" w:rsidTr="007E3CB3">
        <w:trPr>
          <w:cantSplit/>
          <w:trHeight w:val="461"/>
        </w:trPr>
        <w:tc>
          <w:tcPr>
            <w:tcW w:w="10349" w:type="dxa"/>
            <w:gridSpan w:val="4"/>
          </w:tcPr>
          <w:p w:rsidR="00126AD5" w:rsidRPr="00F276A1" w:rsidRDefault="00126AD5" w:rsidP="0006703F">
            <w:pPr>
              <w:pStyle w:val="1"/>
              <w:rPr>
                <w:szCs w:val="24"/>
              </w:rPr>
            </w:pPr>
            <w:r w:rsidRPr="00F276A1">
              <w:rPr>
                <w:szCs w:val="24"/>
              </w:rPr>
              <w:t>Контактный телефон и почтовый адрес</w:t>
            </w:r>
            <w:r w:rsidR="00FC49B6" w:rsidRPr="00F276A1">
              <w:rPr>
                <w:szCs w:val="24"/>
              </w:rPr>
              <w:t xml:space="preserve"> </w:t>
            </w:r>
            <w:r w:rsidR="00BD0B51" w:rsidRPr="00F276A1">
              <w:rPr>
                <w:b/>
                <w:szCs w:val="24"/>
                <w:u w:val="single"/>
              </w:rPr>
              <w:t xml:space="preserve">8(4152)23-02-86, 683024, Камчатский край, </w:t>
            </w:r>
            <w:proofErr w:type="spellStart"/>
            <w:r w:rsidR="00BD0B51" w:rsidRPr="00F276A1">
              <w:rPr>
                <w:b/>
                <w:szCs w:val="24"/>
                <w:u w:val="single"/>
              </w:rPr>
              <w:t>г</w:t>
            </w:r>
            <w:proofErr w:type="gramStart"/>
            <w:r w:rsidR="00BD0B51" w:rsidRPr="00F276A1">
              <w:rPr>
                <w:b/>
                <w:szCs w:val="24"/>
                <w:u w:val="single"/>
              </w:rPr>
              <w:t>.П</w:t>
            </w:r>
            <w:proofErr w:type="gramEnd"/>
            <w:r w:rsidR="00BD0B51" w:rsidRPr="00F276A1">
              <w:rPr>
                <w:b/>
                <w:szCs w:val="24"/>
                <w:u w:val="single"/>
              </w:rPr>
              <w:t>етропавловск</w:t>
            </w:r>
            <w:proofErr w:type="spellEnd"/>
            <w:r w:rsidR="00BD0B51" w:rsidRPr="00F276A1">
              <w:rPr>
                <w:b/>
                <w:szCs w:val="24"/>
                <w:u w:val="single"/>
              </w:rPr>
              <w:t xml:space="preserve">-Камчатский, </w:t>
            </w:r>
            <w:proofErr w:type="spellStart"/>
            <w:r w:rsidR="00BD0B51" w:rsidRPr="00F276A1">
              <w:rPr>
                <w:b/>
                <w:szCs w:val="24"/>
                <w:u w:val="single"/>
              </w:rPr>
              <w:t>ул.Горького</w:t>
            </w:r>
            <w:proofErr w:type="spellEnd"/>
            <w:r w:rsidR="00BD0B51" w:rsidRPr="00F276A1">
              <w:rPr>
                <w:b/>
                <w:szCs w:val="24"/>
                <w:u w:val="single"/>
              </w:rPr>
              <w:t xml:space="preserve"> д.2 оф.100</w:t>
            </w:r>
          </w:p>
        </w:tc>
      </w:tr>
      <w:tr w:rsidR="00126AD5" w:rsidTr="007E3CB3">
        <w:trPr>
          <w:cantSplit/>
          <w:trHeight w:val="461"/>
        </w:trPr>
        <w:tc>
          <w:tcPr>
            <w:tcW w:w="10349" w:type="dxa"/>
            <w:gridSpan w:val="4"/>
          </w:tcPr>
          <w:p w:rsidR="00126AD5" w:rsidRPr="00F276A1" w:rsidRDefault="00126AD5" w:rsidP="0006795A">
            <w:pPr>
              <w:pStyle w:val="1"/>
              <w:rPr>
                <w:szCs w:val="24"/>
              </w:rPr>
            </w:pPr>
            <w:r w:rsidRPr="00F276A1">
              <w:rPr>
                <w:szCs w:val="24"/>
              </w:rPr>
              <w:t xml:space="preserve">Фамилия и инициалы уполномоченного представителя юридического лица, </w:t>
            </w:r>
          </w:p>
          <w:p w:rsidR="00126AD5" w:rsidRPr="00F276A1" w:rsidRDefault="00126AD5" w:rsidP="00226E19">
            <w:pPr>
              <w:pStyle w:val="1"/>
              <w:rPr>
                <w:b/>
                <w:szCs w:val="24"/>
                <w:u w:val="single"/>
              </w:rPr>
            </w:pPr>
            <w:r w:rsidRPr="00F276A1">
              <w:rPr>
                <w:szCs w:val="24"/>
              </w:rPr>
              <w:t xml:space="preserve">его должность, реквизиты доверенности </w:t>
            </w:r>
            <w:r w:rsidRPr="00F276A1">
              <w:rPr>
                <w:sz w:val="20"/>
              </w:rPr>
              <w:t>(если представитель действует по доверенности)</w:t>
            </w:r>
            <w:r w:rsidRPr="00F276A1">
              <w:rPr>
                <w:szCs w:val="24"/>
              </w:rPr>
              <w:t xml:space="preserve"> </w:t>
            </w:r>
            <w:r w:rsidR="006F1D50" w:rsidRPr="00F276A1">
              <w:rPr>
                <w:b/>
                <w:szCs w:val="24"/>
                <w:u w:val="single"/>
              </w:rPr>
              <w:t>–</w:t>
            </w:r>
            <w:r w:rsidR="006F1D50" w:rsidRPr="00F276A1">
              <w:rPr>
                <w:b/>
                <w:szCs w:val="24"/>
              </w:rPr>
              <w:t xml:space="preserve"> </w:t>
            </w:r>
          </w:p>
        </w:tc>
      </w:tr>
      <w:tr w:rsidR="00126AD5" w:rsidTr="007E3CB3">
        <w:trPr>
          <w:cantSplit/>
        </w:trPr>
        <w:tc>
          <w:tcPr>
            <w:tcW w:w="10349" w:type="dxa"/>
            <w:gridSpan w:val="4"/>
          </w:tcPr>
          <w:p w:rsidR="00126AD5" w:rsidRPr="00F276A1" w:rsidRDefault="00126AD5" w:rsidP="00425CBD">
            <w:pPr>
              <w:pStyle w:val="1"/>
              <w:tabs>
                <w:tab w:val="left" w:pos="10142"/>
              </w:tabs>
              <w:spacing w:before="60" w:after="60"/>
              <w:jc w:val="both"/>
              <w:rPr>
                <w:szCs w:val="24"/>
              </w:rPr>
            </w:pPr>
            <w:r w:rsidRPr="00F276A1">
              <w:rPr>
                <w:szCs w:val="24"/>
              </w:rPr>
              <w:t>Сведения о кадастровом инженере</w:t>
            </w:r>
            <w:r w:rsidR="00FC49B6" w:rsidRPr="00F276A1">
              <w:rPr>
                <w:szCs w:val="24"/>
              </w:rPr>
              <w:t xml:space="preserve"> </w:t>
            </w:r>
            <w:r w:rsidR="006F1D50" w:rsidRPr="00F276A1">
              <w:rPr>
                <w:b/>
                <w:szCs w:val="24"/>
                <w:u w:val="single"/>
              </w:rPr>
              <w:t>Малинина Валентина Викторовна, 41-11-29</w:t>
            </w:r>
            <w:r w:rsidRPr="00F276A1">
              <w:rPr>
                <w:b/>
                <w:szCs w:val="24"/>
              </w:rPr>
              <w:t xml:space="preserve"> </w:t>
            </w:r>
          </w:p>
        </w:tc>
      </w:tr>
      <w:tr w:rsidR="00126AD5" w:rsidTr="007E3CB3">
        <w:trPr>
          <w:cantSplit/>
        </w:trPr>
        <w:tc>
          <w:tcPr>
            <w:tcW w:w="6039" w:type="dxa"/>
            <w:vAlign w:val="bottom"/>
          </w:tcPr>
          <w:p w:rsidR="00126AD5" w:rsidRPr="00F276A1" w:rsidRDefault="00FC49B6" w:rsidP="00F276A1">
            <w:pPr>
              <w:pStyle w:val="1"/>
              <w:tabs>
                <w:tab w:val="left" w:pos="10142"/>
              </w:tabs>
              <w:spacing w:before="60" w:after="60"/>
              <w:rPr>
                <w:szCs w:val="24"/>
                <w:lang w:val="en-US"/>
              </w:rPr>
            </w:pPr>
            <w:r w:rsidRPr="00F276A1">
              <w:rPr>
                <w:szCs w:val="24"/>
              </w:rPr>
              <w:t>Подпись</w:t>
            </w:r>
            <w:proofErr w:type="gramStart"/>
            <w:r w:rsidRPr="00F276A1">
              <w:rPr>
                <w:szCs w:val="24"/>
              </w:rPr>
              <w:t xml:space="preserve"> _____________ (</w:t>
            </w:r>
            <w:r w:rsidR="002D77F2">
              <w:rPr>
                <w:szCs w:val="24"/>
              </w:rPr>
              <w:t xml:space="preserve"> </w:t>
            </w:r>
            <w:r w:rsidRPr="00F276A1">
              <w:rPr>
                <w:szCs w:val="24"/>
                <w:lang w:val="en-US"/>
              </w:rPr>
              <w:t>–</w:t>
            </w:r>
            <w:r w:rsidR="002D77F2">
              <w:rPr>
                <w:szCs w:val="24"/>
              </w:rPr>
              <w:t xml:space="preserve"> </w:t>
            </w:r>
            <w:r w:rsidRPr="00F276A1">
              <w:rPr>
                <w:szCs w:val="24"/>
              </w:rPr>
              <w:t>)</w:t>
            </w:r>
            <w:proofErr w:type="gramEnd"/>
          </w:p>
        </w:tc>
        <w:tc>
          <w:tcPr>
            <w:tcW w:w="4310" w:type="dxa"/>
            <w:gridSpan w:val="3"/>
            <w:vAlign w:val="bottom"/>
          </w:tcPr>
          <w:p w:rsidR="00126AD5" w:rsidRPr="00F276A1" w:rsidRDefault="00126AD5" w:rsidP="009C7BC9">
            <w:pPr>
              <w:pStyle w:val="a9"/>
              <w:spacing w:before="62" w:beforeAutospacing="0" w:after="62"/>
              <w:jc w:val="center"/>
            </w:pPr>
            <w:r w:rsidRPr="00F276A1">
              <w:t xml:space="preserve">Дата </w:t>
            </w:r>
            <w:r w:rsidR="00FC49B6" w:rsidRPr="00F276A1">
              <w:rPr>
                <w:lang w:val="en-US"/>
              </w:rPr>
              <w:t>28.02.2020</w:t>
            </w:r>
            <w:r w:rsidRPr="00F276A1">
              <w:t xml:space="preserve"> г.</w:t>
            </w:r>
          </w:p>
        </w:tc>
      </w:tr>
      <w:tr w:rsidR="00126AD5" w:rsidTr="007E3CB3">
        <w:trPr>
          <w:cantSplit/>
        </w:trPr>
        <w:tc>
          <w:tcPr>
            <w:tcW w:w="10349" w:type="dxa"/>
            <w:gridSpan w:val="4"/>
            <w:tcBorders>
              <w:bottom w:val="double" w:sz="6" w:space="0" w:color="auto"/>
            </w:tcBorders>
          </w:tcPr>
          <w:p w:rsidR="00D3365C" w:rsidRDefault="00D3365C" w:rsidP="0006795A">
            <w:pPr>
              <w:pStyle w:val="1"/>
              <w:tabs>
                <w:tab w:val="left" w:pos="10142"/>
              </w:tabs>
              <w:spacing w:before="60" w:after="60"/>
              <w:rPr>
                <w:i/>
                <w:sz w:val="20"/>
              </w:rPr>
            </w:pPr>
          </w:p>
          <w:p w:rsidR="00126AD5" w:rsidRDefault="00126AD5" w:rsidP="0006795A">
            <w:pPr>
              <w:pStyle w:val="1"/>
              <w:tabs>
                <w:tab w:val="left" w:pos="10142"/>
              </w:tabs>
              <w:spacing w:before="60" w:after="60"/>
              <w:rPr>
                <w:i/>
                <w:sz w:val="20"/>
              </w:rPr>
            </w:pPr>
            <w:r w:rsidRPr="00D3365C">
              <w:rPr>
                <w:i/>
                <w:sz w:val="20"/>
              </w:rPr>
              <w:t>Место для оттиска печати лица, составившего карту (план) объекта землеустройства</w:t>
            </w:r>
          </w:p>
          <w:p w:rsidR="00D3365C" w:rsidRPr="00D3365C" w:rsidRDefault="00D3365C" w:rsidP="0006795A">
            <w:pPr>
              <w:pStyle w:val="1"/>
              <w:tabs>
                <w:tab w:val="left" w:pos="10142"/>
              </w:tabs>
              <w:spacing w:before="60" w:after="60"/>
              <w:rPr>
                <w:i/>
                <w:sz w:val="26"/>
              </w:rPr>
            </w:pPr>
          </w:p>
        </w:tc>
      </w:tr>
      <w:tr w:rsidR="00126AD5" w:rsidTr="007E3CB3">
        <w:trPr>
          <w:cantSplit/>
        </w:trPr>
        <w:tc>
          <w:tcPr>
            <w:tcW w:w="10349" w:type="dxa"/>
            <w:gridSpan w:val="4"/>
            <w:tcBorders>
              <w:top w:val="double" w:sz="6" w:space="0" w:color="auto"/>
              <w:bottom w:val="single" w:sz="4" w:space="0" w:color="auto"/>
            </w:tcBorders>
          </w:tcPr>
          <w:p w:rsidR="00126AD5" w:rsidRPr="00A7113B" w:rsidRDefault="00126AD5" w:rsidP="0006795A">
            <w:pPr>
              <w:pStyle w:val="1"/>
              <w:tabs>
                <w:tab w:val="left" w:pos="10142"/>
              </w:tabs>
              <w:spacing w:before="60" w:after="60"/>
              <w:rPr>
                <w:b/>
                <w:szCs w:val="24"/>
              </w:rPr>
            </w:pPr>
            <w:r w:rsidRPr="00F276A1">
              <w:rPr>
                <w:b/>
                <w:szCs w:val="24"/>
              </w:rPr>
              <w:t>3. Сведения о согласовании карты (плана) объекта землеустройства:</w:t>
            </w:r>
          </w:p>
        </w:tc>
      </w:tr>
      <w:tr w:rsidR="00126AD5" w:rsidTr="007E3CB3">
        <w:trPr>
          <w:cantSplit/>
        </w:trPr>
        <w:tc>
          <w:tcPr>
            <w:tcW w:w="10349" w:type="dxa"/>
            <w:gridSpan w:val="4"/>
            <w:tcBorders>
              <w:top w:val="single" w:sz="4" w:space="0" w:color="auto"/>
            </w:tcBorders>
          </w:tcPr>
          <w:p w:rsidR="00126AD5" w:rsidRPr="001929F7" w:rsidRDefault="00F62947" w:rsidP="009D0A86">
            <w:pPr>
              <w:pStyle w:val="1"/>
              <w:rPr>
                <w:szCs w:val="24"/>
              </w:rPr>
            </w:pPr>
            <w:r w:rsidRPr="00B521BA">
              <w:rPr>
                <w:szCs w:val="24"/>
              </w:rPr>
              <w:t xml:space="preserve"> </w:t>
            </w:r>
            <w:r w:rsidR="00126AD5" w:rsidRPr="00F276A1">
              <w:rPr>
                <w:szCs w:val="24"/>
              </w:rPr>
              <w:t>Полное наименование органа (организации), с которым осуществляется согласование, фамилия и инициалы уполномоченного лица, его должность</w:t>
            </w:r>
            <w:r w:rsidR="00690535" w:rsidRPr="00F276A1">
              <w:rPr>
                <w:szCs w:val="24"/>
              </w:rPr>
              <w:t xml:space="preserve"> </w:t>
            </w:r>
            <w:r w:rsidR="00FC49B6" w:rsidRPr="00F276A1">
              <w:rPr>
                <w:b/>
                <w:szCs w:val="24"/>
                <w:u w:val="single"/>
              </w:rPr>
              <w:t>ТСЖ "Теплый стан", глава, Рыбаков Сергей Анатольевич</w:t>
            </w:r>
            <w:r w:rsidR="001929F7" w:rsidRPr="001929F7">
              <w:rPr>
                <w:b/>
                <w:szCs w:val="24"/>
                <w:u w:val="single"/>
              </w:rPr>
              <w:t xml:space="preserve">  </w:t>
            </w:r>
          </w:p>
        </w:tc>
      </w:tr>
      <w:tr w:rsidR="00126AD5" w:rsidTr="007E3CB3">
        <w:trPr>
          <w:cantSplit/>
        </w:trPr>
        <w:tc>
          <w:tcPr>
            <w:tcW w:w="10349" w:type="dxa"/>
            <w:gridSpan w:val="4"/>
          </w:tcPr>
          <w:p w:rsidR="00126AD5" w:rsidRPr="00F276A1" w:rsidRDefault="00126AD5" w:rsidP="006347A6">
            <w:pPr>
              <w:pStyle w:val="1"/>
              <w:rPr>
                <w:szCs w:val="24"/>
              </w:rPr>
            </w:pPr>
            <w:r w:rsidRPr="00F276A1">
              <w:rPr>
                <w:szCs w:val="24"/>
              </w:rPr>
              <w:t xml:space="preserve">Реквизиты письма </w:t>
            </w:r>
            <w:r w:rsidRPr="00F276A1">
              <w:rPr>
                <w:sz w:val="20"/>
              </w:rPr>
              <w:t>(дата и номер, если согласование оформлено в виде письма</w:t>
            </w:r>
            <w:r w:rsidRPr="00F276A1">
              <w:rPr>
                <w:szCs w:val="24"/>
              </w:rPr>
              <w:t xml:space="preserve">) </w:t>
            </w:r>
            <w:r w:rsidR="00690535" w:rsidRPr="00F276A1">
              <w:rPr>
                <w:szCs w:val="24"/>
              </w:rPr>
              <w:t xml:space="preserve"> </w:t>
            </w:r>
            <w:r w:rsidR="00D021C1" w:rsidRPr="00F276A1">
              <w:rPr>
                <w:b/>
                <w:szCs w:val="24"/>
                <w:u w:val="single"/>
              </w:rPr>
              <w:t>–</w:t>
            </w:r>
          </w:p>
        </w:tc>
      </w:tr>
      <w:tr w:rsidR="00126AD5" w:rsidTr="007E3CB3">
        <w:trPr>
          <w:cantSplit/>
        </w:trPr>
        <w:tc>
          <w:tcPr>
            <w:tcW w:w="6052" w:type="dxa"/>
            <w:gridSpan w:val="2"/>
            <w:vAlign w:val="bottom"/>
          </w:tcPr>
          <w:p w:rsidR="00126AD5" w:rsidRPr="00F276A1" w:rsidRDefault="00D3365C" w:rsidP="00F276A1">
            <w:pPr>
              <w:pStyle w:val="1"/>
              <w:tabs>
                <w:tab w:val="left" w:pos="10142"/>
              </w:tabs>
              <w:spacing w:before="60" w:after="60"/>
              <w:rPr>
                <w:szCs w:val="24"/>
                <w:lang w:val="en-US"/>
              </w:rPr>
            </w:pPr>
            <w:r w:rsidRPr="00F276A1">
              <w:rPr>
                <w:szCs w:val="24"/>
              </w:rPr>
              <w:t xml:space="preserve">Подпись _____________ </w:t>
            </w:r>
            <w:proofErr w:type="gramStart"/>
            <w:r w:rsidRPr="00F276A1">
              <w:rPr>
                <w:szCs w:val="24"/>
              </w:rPr>
              <w:t>(</w:t>
            </w:r>
            <w:r w:rsidR="002D77F2">
              <w:rPr>
                <w:szCs w:val="24"/>
              </w:rPr>
              <w:t xml:space="preserve"> </w:t>
            </w:r>
            <w:proofErr w:type="gramEnd"/>
            <w:r w:rsidRPr="00F276A1">
              <w:rPr>
                <w:szCs w:val="24"/>
                <w:lang w:val="en-US"/>
              </w:rPr>
              <w:t>Рыбаков С. А.</w:t>
            </w:r>
            <w:r w:rsidR="002D77F2">
              <w:rPr>
                <w:szCs w:val="24"/>
              </w:rPr>
              <w:t xml:space="preserve"> </w:t>
            </w:r>
            <w:r w:rsidRPr="00F276A1">
              <w:rPr>
                <w:szCs w:val="24"/>
              </w:rPr>
              <w:t>)</w:t>
            </w:r>
          </w:p>
        </w:tc>
        <w:tc>
          <w:tcPr>
            <w:tcW w:w="4297" w:type="dxa"/>
            <w:gridSpan w:val="2"/>
            <w:vAlign w:val="bottom"/>
          </w:tcPr>
          <w:p w:rsidR="00126AD5" w:rsidRPr="00F276A1" w:rsidRDefault="00126AD5" w:rsidP="001929F7">
            <w:pPr>
              <w:pStyle w:val="1"/>
              <w:tabs>
                <w:tab w:val="left" w:pos="10142"/>
              </w:tabs>
              <w:spacing w:before="60" w:after="60"/>
              <w:jc w:val="center"/>
              <w:rPr>
                <w:szCs w:val="24"/>
              </w:rPr>
            </w:pPr>
            <w:r w:rsidRPr="00F276A1">
              <w:rPr>
                <w:szCs w:val="24"/>
              </w:rPr>
              <w:t xml:space="preserve">Дата </w:t>
            </w:r>
            <w:r w:rsidR="009D0A86" w:rsidRPr="001929F7">
              <w:rPr>
                <w:szCs w:val="24"/>
              </w:rPr>
              <w:t>–</w:t>
            </w:r>
            <w:r w:rsidR="009D0A86">
              <w:rPr>
                <w:szCs w:val="24"/>
                <w:lang w:val="en-US"/>
              </w:rPr>
              <w:t xml:space="preserve"> </w:t>
            </w:r>
            <w:proofErr w:type="gramStart"/>
            <w:r w:rsidRPr="00F276A1">
              <w:rPr>
                <w:szCs w:val="24"/>
              </w:rPr>
              <w:t>г</w:t>
            </w:r>
            <w:proofErr w:type="gramEnd"/>
            <w:r w:rsidRPr="00F276A1">
              <w:rPr>
                <w:szCs w:val="24"/>
              </w:rPr>
              <w:t>.</w:t>
            </w:r>
          </w:p>
        </w:tc>
      </w:tr>
      <w:tr w:rsidR="00E535C7" w:rsidTr="007E3CB3">
        <w:trPr>
          <w:cantSplit/>
          <w:trHeight w:val="1024"/>
        </w:trPr>
        <w:tc>
          <w:tcPr>
            <w:tcW w:w="10349" w:type="dxa"/>
            <w:gridSpan w:val="4"/>
            <w:vAlign w:val="bottom"/>
          </w:tcPr>
          <w:p w:rsidR="00E535C7" w:rsidRPr="00D3365C" w:rsidRDefault="00E535C7" w:rsidP="004D49BC">
            <w:pPr>
              <w:pStyle w:val="1"/>
              <w:tabs>
                <w:tab w:val="left" w:pos="10142"/>
              </w:tabs>
              <w:spacing w:before="60" w:after="60" w:line="120" w:lineRule="exact"/>
              <w:rPr>
                <w:i/>
                <w:sz w:val="22"/>
              </w:rPr>
            </w:pPr>
          </w:p>
          <w:p w:rsidR="00E535C7" w:rsidRDefault="00E535C7" w:rsidP="004D49BC">
            <w:pPr>
              <w:pStyle w:val="1"/>
              <w:tabs>
                <w:tab w:val="left" w:pos="10142"/>
              </w:tabs>
              <w:spacing w:before="60" w:after="60"/>
              <w:rPr>
                <w:i/>
                <w:sz w:val="20"/>
              </w:rPr>
            </w:pPr>
            <w:r w:rsidRPr="00D3365C">
              <w:rPr>
                <w:i/>
                <w:sz w:val="20"/>
              </w:rPr>
              <w:t>Место для оттиска печати органа (организации), с которым осуществляется согласование</w:t>
            </w:r>
            <w:r>
              <w:rPr>
                <w:i/>
                <w:sz w:val="20"/>
              </w:rPr>
              <w:t xml:space="preserve"> </w:t>
            </w:r>
          </w:p>
          <w:p w:rsidR="00E535C7" w:rsidRPr="00DD1AC2" w:rsidRDefault="00E535C7" w:rsidP="004D49BC">
            <w:pPr>
              <w:pStyle w:val="1"/>
              <w:tabs>
                <w:tab w:val="left" w:pos="10142"/>
              </w:tabs>
              <w:spacing w:before="60" w:after="60"/>
              <w:rPr>
                <w:i/>
                <w:sz w:val="20"/>
              </w:rPr>
            </w:pPr>
          </w:p>
        </w:tc>
      </w:tr>
    </w:tbl>
    <w:p w:rsidR="00F7783E" w:rsidRDefault="008853B7">
      <w:r>
        <w:br w:type="page"/>
      </w:r>
    </w:p>
    <w:p w:rsidR="00F7783E" w:rsidRDefault="00F7783E">
      <w:pPr>
        <w:sectPr w:rsidR="00F7783E" w:rsidSect="00F26219">
          <w:type w:val="continuous"/>
          <w:pgSz w:w="11906" w:h="16838"/>
          <w:pgMar w:top="1418" w:right="499" w:bottom="1276" w:left="1418" w:header="709" w:footer="850" w:gutter="0"/>
          <w:cols w:space="708"/>
          <w:docGrid w:linePitch="360"/>
        </w:sectPr>
      </w:pPr>
    </w:p>
    <w:p w:rsidR="004D49BC" w:rsidRPr="007A37E2" w:rsidRDefault="004D49BC">
      <w:pPr>
        <w:rPr>
          <w:sz w:val="2"/>
        </w:rPr>
      </w:pPr>
    </w:p>
    <w:tbl>
      <w:tblPr>
        <w:tblW w:w="10349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4961"/>
        <w:gridCol w:w="2835"/>
        <w:gridCol w:w="1843"/>
      </w:tblGrid>
      <w:tr w:rsidR="004D49BC" w:rsidRPr="005B4876" w:rsidTr="004D49BC">
        <w:trPr>
          <w:trHeight w:val="454"/>
          <w:tblHeader/>
        </w:trPr>
        <w:tc>
          <w:tcPr>
            <w:tcW w:w="8506" w:type="dxa"/>
            <w:gridSpan w:val="3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4D49BC" w:rsidRPr="005B4876" w:rsidRDefault="004D49BC" w:rsidP="004D49BC">
            <w:pPr>
              <w:pStyle w:val="a3"/>
              <w:spacing w:before="60"/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D49BC" w:rsidRPr="00F413C9" w:rsidRDefault="008853B7" w:rsidP="004D49BC">
            <w:pPr>
              <w:snapToGrid w:val="0"/>
              <w:spacing w:after="40"/>
              <w:rPr>
                <w:b/>
                <w:caps/>
              </w:rPr>
            </w:pPr>
            <w:r>
              <w:rPr>
                <w:sz w:val="26"/>
              </w:rPr>
              <w:t>Лист №</w:t>
            </w:r>
            <w:r>
              <w:rPr>
                <w:sz w:val="26"/>
                <w:lang w:val="en-US"/>
              </w:rPr>
              <w:t xml:space="preserve"> </w:t>
            </w:r>
            <w:r w:rsidR="00F413C9">
              <w:rPr>
                <w:sz w:val="26"/>
              </w:rPr>
              <w:t>3</w:t>
            </w:r>
          </w:p>
        </w:tc>
      </w:tr>
      <w:tr w:rsidR="004D49BC" w:rsidRPr="005B4876" w:rsidTr="004D49BC">
        <w:tblPrEx>
          <w:tblLook w:val="01E0" w:firstRow="1" w:lastRow="1" w:firstColumn="1" w:lastColumn="1" w:noHBand="0" w:noVBand="0"/>
        </w:tblPrEx>
        <w:trPr>
          <w:tblHeader/>
        </w:trPr>
        <w:tc>
          <w:tcPr>
            <w:tcW w:w="10349" w:type="dxa"/>
            <w:gridSpan w:val="4"/>
            <w:vAlign w:val="center"/>
          </w:tcPr>
          <w:p w:rsidR="004D49BC" w:rsidRPr="009E44DF" w:rsidRDefault="008853B7" w:rsidP="004D49BC">
            <w:pPr>
              <w:jc w:val="center"/>
              <w:rPr>
                <w:b/>
                <w:caps/>
              </w:rPr>
            </w:pPr>
            <w:r w:rsidRPr="009E44DF">
              <w:rPr>
                <w:b/>
                <w:caps/>
              </w:rPr>
              <w:t>КАРТА (ПЛАН)</w:t>
            </w:r>
          </w:p>
          <w:p w:rsidR="004D49BC" w:rsidRPr="00C332AD" w:rsidRDefault="008853B7" w:rsidP="004D49BC">
            <w:pPr>
              <w:jc w:val="center"/>
              <w:rPr>
                <w:b/>
                <w:u w:val="single"/>
              </w:rPr>
            </w:pPr>
            <w:r w:rsidRPr="00C332AD">
              <w:rPr>
                <w:b/>
                <w:u w:val="single"/>
              </w:rPr>
              <w:t>Охранная зона сооружения "Газопровод низкого давления"</w:t>
            </w:r>
          </w:p>
          <w:p w:rsidR="004D49BC" w:rsidRDefault="008853B7" w:rsidP="004D49BC">
            <w:pPr>
              <w:pStyle w:val="1"/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объекта землеустройства)</w:t>
            </w:r>
          </w:p>
        </w:tc>
      </w:tr>
      <w:tr w:rsidR="004D49BC" w:rsidRPr="005B4876" w:rsidTr="004D49BC">
        <w:tblPrEx>
          <w:tblLook w:val="01E0" w:firstRow="1" w:lastRow="1" w:firstColumn="1" w:lastColumn="1" w:noHBand="0" w:noVBand="0"/>
        </w:tblPrEx>
        <w:trPr>
          <w:trHeight w:hRule="exact" w:val="397"/>
          <w:tblHeader/>
        </w:trPr>
        <w:tc>
          <w:tcPr>
            <w:tcW w:w="10349" w:type="dxa"/>
            <w:gridSpan w:val="4"/>
            <w:vAlign w:val="center"/>
          </w:tcPr>
          <w:p w:rsidR="004D49BC" w:rsidRPr="009E44DF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9E44DF">
              <w:rPr>
                <w:b/>
                <w:szCs w:val="24"/>
              </w:rPr>
              <w:t>Основания для проведения землеустроительных работ и исходные данные</w:t>
            </w:r>
          </w:p>
        </w:tc>
      </w:tr>
      <w:tr w:rsidR="004D49BC" w:rsidRPr="005B4876" w:rsidTr="004D49BC">
        <w:tblPrEx>
          <w:tblLook w:val="01E0" w:firstRow="1" w:lastRow="1" w:firstColumn="1" w:lastColumn="1" w:noHBand="0" w:noVBand="0"/>
        </w:tblPrEx>
        <w:trPr>
          <w:trHeight w:hRule="exact" w:val="397"/>
          <w:tblHeader/>
        </w:trPr>
        <w:tc>
          <w:tcPr>
            <w:tcW w:w="10349" w:type="dxa"/>
            <w:gridSpan w:val="4"/>
            <w:vAlign w:val="center"/>
          </w:tcPr>
          <w:p w:rsidR="004D49BC" w:rsidRPr="009E44DF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9E44DF">
              <w:rPr>
                <w:b/>
                <w:szCs w:val="24"/>
              </w:rPr>
              <w:t>Перечень документов</w:t>
            </w:r>
          </w:p>
        </w:tc>
      </w:tr>
      <w:tr w:rsidR="004D49BC" w:rsidRPr="005B4876" w:rsidTr="004D49BC">
        <w:trPr>
          <w:trHeight w:val="246"/>
        </w:trPr>
        <w:tc>
          <w:tcPr>
            <w:tcW w:w="710" w:type="dxa"/>
            <w:vAlign w:val="center"/>
          </w:tcPr>
          <w:p w:rsidR="004D49BC" w:rsidRPr="009E44DF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9E44DF">
              <w:rPr>
                <w:b/>
                <w:szCs w:val="24"/>
              </w:rPr>
              <w:t xml:space="preserve">№ </w:t>
            </w:r>
            <w:proofErr w:type="gramStart"/>
            <w:r w:rsidRPr="009E44DF">
              <w:rPr>
                <w:b/>
                <w:szCs w:val="24"/>
              </w:rPr>
              <w:t>п</w:t>
            </w:r>
            <w:proofErr w:type="gramEnd"/>
            <w:r w:rsidRPr="009E44DF">
              <w:rPr>
                <w:b/>
                <w:szCs w:val="24"/>
              </w:rPr>
              <w:t>/п</w:t>
            </w:r>
          </w:p>
        </w:tc>
        <w:tc>
          <w:tcPr>
            <w:tcW w:w="4961" w:type="dxa"/>
            <w:vAlign w:val="center"/>
          </w:tcPr>
          <w:p w:rsidR="004D49BC" w:rsidRPr="009E44DF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9E44DF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678" w:type="dxa"/>
            <w:gridSpan w:val="2"/>
            <w:vAlign w:val="center"/>
          </w:tcPr>
          <w:p w:rsidR="004D49BC" w:rsidRPr="009E44DF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9E44DF"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4D49BC" w:rsidRPr="005B4876" w:rsidTr="004D49BC">
        <w:trPr>
          <w:trHeight w:val="243"/>
        </w:trPr>
        <w:tc>
          <w:tcPr>
            <w:tcW w:w="710" w:type="dxa"/>
            <w:vAlign w:val="center"/>
          </w:tcPr>
          <w:p w:rsidR="004D49BC" w:rsidRPr="009E44DF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9E44DF">
              <w:rPr>
                <w:b/>
                <w:szCs w:val="24"/>
              </w:rPr>
              <w:t>1</w:t>
            </w:r>
          </w:p>
        </w:tc>
        <w:tc>
          <w:tcPr>
            <w:tcW w:w="4961" w:type="dxa"/>
            <w:vAlign w:val="center"/>
          </w:tcPr>
          <w:p w:rsidR="004D49BC" w:rsidRPr="009E44DF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9E44DF">
              <w:rPr>
                <w:b/>
                <w:szCs w:val="24"/>
              </w:rPr>
              <w:t>2</w:t>
            </w:r>
          </w:p>
        </w:tc>
        <w:tc>
          <w:tcPr>
            <w:tcW w:w="4678" w:type="dxa"/>
            <w:gridSpan w:val="2"/>
            <w:vAlign w:val="center"/>
          </w:tcPr>
          <w:p w:rsidR="004D49BC" w:rsidRPr="009E44DF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9E44DF">
              <w:rPr>
                <w:b/>
                <w:szCs w:val="24"/>
              </w:rPr>
              <w:t>3</w:t>
            </w:r>
          </w:p>
        </w:tc>
      </w:tr>
      <w:tr w:rsidR="004D49BC" w:rsidRPr="005B4876" w:rsidTr="004D49BC">
        <w:trPr>
          <w:trHeight w:val="243"/>
        </w:trPr>
        <w:tc>
          <w:tcPr>
            <w:tcW w:w="710" w:type="dxa"/>
          </w:tcPr>
          <w:p w:rsidR="004D49BC" w:rsidRPr="009E44DF" w:rsidRDefault="004D49BC" w:rsidP="004D49BC">
            <w:pPr>
              <w:pStyle w:val="1"/>
              <w:numPr>
                <w:ilvl w:val="0"/>
                <w:numId w:val="1"/>
              </w:numPr>
              <w:jc w:val="center"/>
              <w:rPr>
                <w:szCs w:val="24"/>
              </w:rPr>
            </w:pPr>
          </w:p>
        </w:tc>
        <w:tc>
          <w:tcPr>
            <w:tcW w:w="4961" w:type="dxa"/>
          </w:tcPr>
          <w:p w:rsidR="004D49BC" w:rsidRPr="00B51AEE" w:rsidRDefault="008853B7" w:rsidP="004D49BC">
            <w:pPr>
              <w:pStyle w:val="a9"/>
              <w:spacing w:after="0"/>
            </w:pPr>
            <w:r w:rsidRPr="009E44DF">
              <w:rPr>
                <w:bCs/>
              </w:rPr>
              <w:t>Кадастровая выписка об объекте недвижимости № 99/2020/315823460 от 27.02.2020</w:t>
            </w:r>
          </w:p>
        </w:tc>
        <w:tc>
          <w:tcPr>
            <w:tcW w:w="4678" w:type="dxa"/>
            <w:gridSpan w:val="2"/>
          </w:tcPr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Камчатскому краю</w:t>
            </w:r>
          </w:p>
        </w:tc>
      </w:tr>
      <w:tr w:rsidR="004D49BC" w:rsidRPr="005B4876" w:rsidTr="004D49BC">
        <w:trPr>
          <w:trHeight w:val="243"/>
        </w:trPr>
        <w:tc>
          <w:tcPr>
            <w:tcW w:w="710" w:type="dxa"/>
          </w:tcPr>
          <w:p w:rsidR="004D49BC" w:rsidRPr="009E44DF" w:rsidRDefault="004D49BC" w:rsidP="004D49BC">
            <w:pPr>
              <w:pStyle w:val="1"/>
              <w:numPr>
                <w:ilvl w:val="0"/>
                <w:numId w:val="1"/>
              </w:numPr>
              <w:jc w:val="center"/>
              <w:rPr>
                <w:szCs w:val="24"/>
              </w:rPr>
            </w:pPr>
          </w:p>
        </w:tc>
        <w:tc>
          <w:tcPr>
            <w:tcW w:w="4961" w:type="dxa"/>
          </w:tcPr>
          <w:p w:rsidR="004D49BC" w:rsidRPr="00B51AEE" w:rsidRDefault="008853B7" w:rsidP="004D49BC">
            <w:pPr>
              <w:pStyle w:val="a9"/>
              <w:spacing w:after="0"/>
            </w:pPr>
            <w:r w:rsidRPr="009E44DF">
              <w:rPr>
                <w:bCs/>
              </w:rPr>
              <w:t>Постановление Правительства Российской Федерации №878 от 20.11.2000</w:t>
            </w:r>
          </w:p>
        </w:tc>
        <w:tc>
          <w:tcPr>
            <w:tcW w:w="4678" w:type="dxa"/>
            <w:gridSpan w:val="2"/>
          </w:tcPr>
          <w:p w:rsidR="004D49BC" w:rsidRPr="009E44DF" w:rsidRDefault="008853B7" w:rsidP="004D49BC">
            <w:pPr>
              <w:pStyle w:val="1"/>
              <w:rPr>
                <w:szCs w:val="24"/>
                <w:lang w:val="en-US"/>
              </w:rPr>
            </w:pPr>
            <w:r w:rsidRPr="009E44DF">
              <w:rPr>
                <w:szCs w:val="24"/>
                <w:lang w:val="en-US"/>
              </w:rPr>
              <w:t>Правительство РФ</w:t>
            </w:r>
          </w:p>
        </w:tc>
      </w:tr>
      <w:tr w:rsidR="004D49BC" w:rsidRPr="005B4876" w:rsidTr="004D49BC">
        <w:trPr>
          <w:trHeight w:val="243"/>
        </w:trPr>
        <w:tc>
          <w:tcPr>
            <w:tcW w:w="710" w:type="dxa"/>
          </w:tcPr>
          <w:p w:rsidR="004D49BC" w:rsidRPr="009E44DF" w:rsidRDefault="004D49BC" w:rsidP="004D49BC">
            <w:pPr>
              <w:pStyle w:val="1"/>
              <w:numPr>
                <w:ilvl w:val="0"/>
                <w:numId w:val="1"/>
              </w:numPr>
              <w:jc w:val="center"/>
              <w:rPr>
                <w:szCs w:val="24"/>
              </w:rPr>
            </w:pPr>
          </w:p>
        </w:tc>
        <w:tc>
          <w:tcPr>
            <w:tcW w:w="4961" w:type="dxa"/>
          </w:tcPr>
          <w:p w:rsidR="004D49BC" w:rsidRPr="009E44DF" w:rsidRDefault="008853B7" w:rsidP="004D49BC">
            <w:pPr>
              <w:pStyle w:val="a9"/>
              <w:spacing w:after="0"/>
              <w:rPr>
                <w:lang w:val="en-US"/>
              </w:rPr>
            </w:pPr>
            <w:r w:rsidRPr="009E44DF">
              <w:rPr>
                <w:bCs/>
              </w:rPr>
              <w:t>Ортофотоплан №лист 41-1-289-196-Б от 15.01.2010</w:t>
            </w:r>
          </w:p>
        </w:tc>
        <w:tc>
          <w:tcPr>
            <w:tcW w:w="4678" w:type="dxa"/>
            <w:gridSpan w:val="2"/>
          </w:tcPr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Управление Росреестра по Камчатскому краю</w:t>
            </w:r>
          </w:p>
        </w:tc>
      </w:tr>
    </w:tbl>
    <w:p w:rsidR="00F7783E" w:rsidRDefault="00F7783E"/>
    <w:p w:rsidR="00F7783E" w:rsidRDefault="008853B7">
      <w:r>
        <w:br w:type="page"/>
      </w:r>
    </w:p>
    <w:p w:rsidR="00F7783E" w:rsidRDefault="00F7783E">
      <w:pPr>
        <w:sectPr w:rsidR="00F7783E" w:rsidSect="004D49BC">
          <w:footerReference w:type="even" r:id="rId10"/>
          <w:footerReference w:type="default" r:id="rId11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</w:p>
    <w:p w:rsidR="004D49BC" w:rsidRPr="007A37E2" w:rsidRDefault="004D49BC">
      <w:pPr>
        <w:rPr>
          <w:sz w:val="2"/>
        </w:rPr>
      </w:pPr>
    </w:p>
    <w:tbl>
      <w:tblPr>
        <w:tblW w:w="1034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3401"/>
        <w:gridCol w:w="1843"/>
      </w:tblGrid>
      <w:tr w:rsidR="004D49BC" w:rsidRPr="005B4876" w:rsidTr="00C267CB">
        <w:trPr>
          <w:trHeight w:val="471"/>
        </w:trPr>
        <w:tc>
          <w:tcPr>
            <w:tcW w:w="8506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:rsidR="004D49BC" w:rsidRPr="005B4876" w:rsidRDefault="004D49BC" w:rsidP="00F413C9">
            <w:pPr>
              <w:pStyle w:val="a3"/>
              <w:spacing w:before="60"/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D49BC" w:rsidRPr="00840993" w:rsidRDefault="00FB65B7" w:rsidP="00F413C9">
            <w:pPr>
              <w:snapToGrid w:val="0"/>
              <w:spacing w:after="40"/>
              <w:rPr>
                <w:b/>
                <w:caps/>
                <w:lang w:val="en-US"/>
              </w:rPr>
            </w:pPr>
            <w:r>
              <w:rPr>
                <w:sz w:val="26"/>
              </w:rPr>
              <w:t>Лист №</w:t>
            </w:r>
            <w:r w:rsidR="00C267CB">
              <w:rPr>
                <w:sz w:val="26"/>
              </w:rPr>
              <w:t xml:space="preserve"> 4</w:t>
            </w:r>
          </w:p>
        </w:tc>
      </w:tr>
      <w:tr w:rsidR="004D49BC" w:rsidRPr="005B4876" w:rsidTr="00C267CB">
        <w:tblPrEx>
          <w:tblLook w:val="01E0" w:firstRow="1" w:lastRow="1" w:firstColumn="1" w:lastColumn="1" w:noHBand="0" w:noVBand="0"/>
        </w:tblPrEx>
        <w:tc>
          <w:tcPr>
            <w:tcW w:w="1034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D49BC" w:rsidRPr="009E44DF" w:rsidRDefault="008853B7" w:rsidP="00F413C9">
            <w:pPr>
              <w:jc w:val="center"/>
              <w:rPr>
                <w:b/>
                <w:caps/>
              </w:rPr>
            </w:pPr>
            <w:r w:rsidRPr="009E44DF">
              <w:rPr>
                <w:b/>
                <w:caps/>
              </w:rPr>
              <w:t>КАРТА (ПЛАН)</w:t>
            </w:r>
          </w:p>
          <w:p w:rsidR="004D49BC" w:rsidRPr="00C332AD" w:rsidRDefault="008853B7" w:rsidP="00F413C9">
            <w:pPr>
              <w:jc w:val="center"/>
              <w:rPr>
                <w:b/>
                <w:u w:val="single"/>
              </w:rPr>
            </w:pPr>
            <w:r w:rsidRPr="00C332AD">
              <w:rPr>
                <w:b/>
                <w:u w:val="single"/>
              </w:rPr>
              <w:t>Охранная зона сооружения "Газопровод низкого давления"</w:t>
            </w:r>
          </w:p>
          <w:p w:rsidR="004D49BC" w:rsidRDefault="008853B7" w:rsidP="00F413C9">
            <w:pPr>
              <w:pStyle w:val="1"/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объекта землеустройства)</w:t>
            </w:r>
          </w:p>
        </w:tc>
      </w:tr>
      <w:tr w:rsidR="004D49BC" w:rsidRPr="005B4876" w:rsidTr="00C267CB">
        <w:tblPrEx>
          <w:tblLook w:val="01E0" w:firstRow="1" w:lastRow="1" w:firstColumn="1" w:lastColumn="1" w:noHBand="0" w:noVBand="0"/>
        </w:tblPrEx>
        <w:trPr>
          <w:trHeight w:hRule="exact" w:val="397"/>
        </w:trPr>
        <w:tc>
          <w:tcPr>
            <w:tcW w:w="10349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D49BC" w:rsidRPr="009E44DF" w:rsidRDefault="008853B7" w:rsidP="00F413C9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Сведения об объекте землеустройства</w:t>
            </w:r>
          </w:p>
        </w:tc>
      </w:tr>
      <w:tr w:rsidR="004D49BC" w:rsidRPr="005B4876" w:rsidTr="00C267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9BC" w:rsidRPr="00DD6C04" w:rsidRDefault="008853B7" w:rsidP="00F413C9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№ </w:t>
            </w:r>
            <w:proofErr w:type="gramStart"/>
            <w:r w:rsidRPr="00DD6C04">
              <w:rPr>
                <w:b/>
                <w:szCs w:val="24"/>
              </w:rPr>
              <w:t>п</w:t>
            </w:r>
            <w:proofErr w:type="gramEnd"/>
            <w:r w:rsidRPr="00DD6C04">
              <w:rPr>
                <w:b/>
                <w:szCs w:val="24"/>
              </w:rPr>
              <w:t>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9BC" w:rsidRPr="00DD6C04" w:rsidRDefault="008853B7" w:rsidP="00F413C9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49BC" w:rsidRPr="00DD6C04" w:rsidRDefault="008853B7" w:rsidP="00F413C9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4D49BC" w:rsidRPr="005B4876" w:rsidTr="00C267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9BC" w:rsidRPr="00DD6C04" w:rsidRDefault="008853B7" w:rsidP="00F413C9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9BC" w:rsidRPr="00DD6C04" w:rsidRDefault="008853B7" w:rsidP="00F413C9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2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49BC" w:rsidRPr="00DD6C04" w:rsidRDefault="008853B7" w:rsidP="00F413C9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3</w:t>
            </w:r>
          </w:p>
        </w:tc>
      </w:tr>
      <w:tr w:rsidR="004D49BC" w:rsidRPr="005B4876" w:rsidTr="00C267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BC" w:rsidRPr="00DD6C04" w:rsidRDefault="008853B7" w:rsidP="00F413C9">
            <w:pPr>
              <w:pStyle w:val="1"/>
              <w:jc w:val="center"/>
              <w:rPr>
                <w:szCs w:val="24"/>
              </w:rPr>
            </w:pPr>
            <w:r w:rsidRPr="00DD6C04">
              <w:rPr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BC" w:rsidRPr="00DD6C04" w:rsidRDefault="008853B7" w:rsidP="00F413C9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Местоположение объекта землеустройства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9BC" w:rsidRPr="00B51AEE" w:rsidRDefault="008853B7" w:rsidP="00F413C9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Российская Федерация, Камчатский край, Елизовский муниципальный район, Елизовское городское поселение, г. Елизово</w:t>
            </w:r>
          </w:p>
        </w:tc>
      </w:tr>
      <w:tr w:rsidR="004D49BC" w:rsidRPr="005B4876" w:rsidTr="00C267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BC" w:rsidRPr="00DD6C04" w:rsidRDefault="008853B7" w:rsidP="004D49BC">
            <w:pPr>
              <w:pStyle w:val="1"/>
              <w:jc w:val="center"/>
              <w:rPr>
                <w:szCs w:val="24"/>
              </w:rPr>
            </w:pPr>
            <w:r w:rsidRPr="00DD6C04">
              <w:rPr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9BC" w:rsidRPr="00DD6C04" w:rsidRDefault="008853B7" w:rsidP="004D49BC">
            <w:pPr>
              <w:pStyle w:val="1"/>
              <w:rPr>
                <w:b/>
                <w:szCs w:val="24"/>
              </w:rPr>
            </w:pPr>
            <w:r w:rsidRPr="00DD6C04">
              <w:rPr>
                <w:szCs w:val="24"/>
              </w:rPr>
              <w:t>Площадь объекта землеустройства ± величина погрешности определения площади</w:t>
            </w:r>
            <w:r w:rsidRPr="00DD6C04">
              <w:rPr>
                <w:b/>
                <w:szCs w:val="24"/>
              </w:rPr>
              <w:t xml:space="preserve"> </w:t>
            </w:r>
            <w:r w:rsidRPr="00DD6C04">
              <w:rPr>
                <w:szCs w:val="24"/>
              </w:rPr>
              <w:t>(</w:t>
            </w:r>
            <w:r w:rsidRPr="00DD6C04">
              <w:rPr>
                <w:b/>
                <w:szCs w:val="24"/>
              </w:rPr>
              <w:t xml:space="preserve">Р </w:t>
            </w:r>
            <w:r w:rsidRPr="00DD6C04">
              <w:rPr>
                <w:szCs w:val="24"/>
              </w:rPr>
              <w:t xml:space="preserve">± </w:t>
            </w:r>
            <w:r w:rsidRPr="00DD6C04">
              <w:rPr>
                <w:b/>
                <w:szCs w:val="24"/>
              </w:rPr>
              <w:t>Δ</w:t>
            </w:r>
            <w:proofErr w:type="gramStart"/>
            <w:r w:rsidRPr="00DD6C04">
              <w:rPr>
                <w:b/>
                <w:szCs w:val="24"/>
              </w:rPr>
              <w:t>Р</w:t>
            </w:r>
            <w:proofErr w:type="gramEnd"/>
            <w:r w:rsidRPr="00DD6C04">
              <w:rPr>
                <w:szCs w:val="24"/>
              </w:rPr>
              <w:t>)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9BC" w:rsidRPr="00DD6C04" w:rsidRDefault="008853B7" w:rsidP="004D49BC">
            <w:r w:rsidRPr="00DD6C04">
              <w:rPr>
                <w:lang w:val="en-US"/>
              </w:rPr>
              <w:t xml:space="preserve">5602 </w:t>
            </w:r>
            <w:proofErr w:type="spellStart"/>
            <w:r w:rsidRPr="00DD6C04">
              <w:rPr>
                <w:lang w:val="en-US"/>
              </w:rPr>
              <w:t>кв.м</w:t>
            </w:r>
            <w:proofErr w:type="spellEnd"/>
            <w:r w:rsidRPr="00DD6C04">
              <w:rPr>
                <w:lang w:val="en-US"/>
              </w:rPr>
              <w:t xml:space="preserve"> ± 26 </w:t>
            </w:r>
            <w:proofErr w:type="spellStart"/>
            <w:r w:rsidRPr="00DD6C04">
              <w:rPr>
                <w:lang w:val="en-US"/>
              </w:rPr>
              <w:t>кв.м</w:t>
            </w:r>
            <w:proofErr w:type="spellEnd"/>
          </w:p>
        </w:tc>
      </w:tr>
      <w:tr w:rsidR="004D49BC" w:rsidRPr="005B4876" w:rsidTr="00C267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D49BC" w:rsidRPr="00DD6C04" w:rsidRDefault="008853B7" w:rsidP="004D49BC">
            <w:pPr>
              <w:pStyle w:val="1"/>
              <w:jc w:val="center"/>
              <w:rPr>
                <w:szCs w:val="24"/>
                <w:lang w:val="en-US"/>
              </w:rPr>
            </w:pPr>
            <w:r w:rsidRPr="00DD6C04">
              <w:rPr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D49BC" w:rsidRPr="00DD6C04" w:rsidRDefault="008853B7" w:rsidP="004D49BC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Иные характеристики объекта землеустройства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1. Содержание ограничений в границах охранной зоны установлено п. 14" Правил охраны газораспределительных сетей", утвержденных Постановлением Правительства Российской Федерации от 20.11.2000г. № 878</w:t>
            </w:r>
          </w:p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2. Согласно Постановлению правительства Российской Федерации от 20.11.2000г. № 878</w:t>
            </w:r>
          </w:p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«14. 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пункте 2 настоящих Правил:</w:t>
            </w:r>
          </w:p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а) строить объекты жилищно-гражданского и производственного назначения;</w:t>
            </w:r>
          </w:p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 xml:space="preserve">б) </w:t>
            </w:r>
            <w:proofErr w:type="gramStart"/>
            <w:r w:rsidRPr="00B51AEE">
              <w:rPr>
                <w:szCs w:val="24"/>
              </w:rPr>
              <w:t>сносить и реконструировать</w:t>
            </w:r>
            <w:proofErr w:type="gramEnd"/>
            <w:r w:rsidRPr="00B51AEE">
              <w:rPr>
                <w:szCs w:val="24"/>
              </w:rPr>
              <w:t xml:space="preserve">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      </w:r>
          </w:p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      </w:r>
          </w:p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 xml:space="preserve">г) перемещать, повреждать, </w:t>
            </w:r>
            <w:proofErr w:type="gramStart"/>
            <w:r w:rsidRPr="00B51AEE">
              <w:rPr>
                <w:szCs w:val="24"/>
              </w:rPr>
              <w:t>засыпать и уничтожать</w:t>
            </w:r>
            <w:proofErr w:type="gramEnd"/>
            <w:r w:rsidRPr="00B51AEE">
              <w:rPr>
                <w:szCs w:val="24"/>
              </w:rPr>
              <w:t xml:space="preserve"> опознавательные знаки, контрольно-измерительные пункты и другие устройства газораспределительных сетей;</w:t>
            </w:r>
          </w:p>
          <w:p w:rsidR="004D49BC" w:rsidRPr="00B51AEE" w:rsidRDefault="008853B7" w:rsidP="004D49BC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д) устраивать свалки и склады, разливать растворы кислот, солей, щелочей и других химически активных веществ;</w:t>
            </w:r>
          </w:p>
          <w:p w:rsidR="004D49BC" w:rsidRPr="00B51AEE" w:rsidRDefault="008853B7" w:rsidP="00C267CB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 xml:space="preserve">е) огораживать и перегораживать охранные зоны, препятствовать доступу персонала эксплуатационных организаций </w:t>
            </w:r>
            <w:proofErr w:type="gramStart"/>
            <w:r w:rsidRPr="00B51AEE">
              <w:rPr>
                <w:szCs w:val="24"/>
              </w:rPr>
              <w:t>к</w:t>
            </w:r>
            <w:proofErr w:type="gramEnd"/>
            <w:r w:rsidRPr="00B51AEE">
              <w:rPr>
                <w:szCs w:val="24"/>
              </w:rPr>
              <w:t xml:space="preserve"> </w:t>
            </w:r>
          </w:p>
        </w:tc>
      </w:tr>
    </w:tbl>
    <w:p w:rsidR="00F7783E" w:rsidRDefault="00F7783E"/>
    <w:tbl>
      <w:tblPr>
        <w:tblW w:w="1034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3401"/>
        <w:gridCol w:w="1843"/>
      </w:tblGrid>
      <w:tr w:rsidR="00C267CB" w:rsidRPr="005B4876" w:rsidTr="00C267CB">
        <w:trPr>
          <w:trHeight w:val="471"/>
        </w:trPr>
        <w:tc>
          <w:tcPr>
            <w:tcW w:w="8506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:rsidR="00C267CB" w:rsidRPr="005B4876" w:rsidRDefault="00C267CB" w:rsidP="00C267CB">
            <w:pPr>
              <w:pStyle w:val="a3"/>
              <w:spacing w:before="60"/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67CB" w:rsidRPr="00840993" w:rsidRDefault="00C267CB" w:rsidP="00C267CB">
            <w:pPr>
              <w:snapToGrid w:val="0"/>
              <w:spacing w:after="40"/>
              <w:rPr>
                <w:b/>
                <w:caps/>
                <w:lang w:val="en-US"/>
              </w:rPr>
            </w:pPr>
            <w:r>
              <w:rPr>
                <w:sz w:val="26"/>
              </w:rPr>
              <w:t>Лист № 5</w:t>
            </w:r>
          </w:p>
        </w:tc>
      </w:tr>
      <w:tr w:rsidR="00C267CB" w:rsidRPr="005B4876" w:rsidTr="00C267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7CB" w:rsidRPr="00DD6C04" w:rsidRDefault="00C267CB" w:rsidP="00C267CB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№ </w:t>
            </w:r>
            <w:proofErr w:type="gramStart"/>
            <w:r w:rsidRPr="00DD6C04">
              <w:rPr>
                <w:b/>
                <w:szCs w:val="24"/>
              </w:rPr>
              <w:t>п</w:t>
            </w:r>
            <w:proofErr w:type="gramEnd"/>
            <w:r w:rsidRPr="00DD6C04">
              <w:rPr>
                <w:b/>
                <w:szCs w:val="24"/>
              </w:rPr>
              <w:t>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7CB" w:rsidRPr="00DD6C04" w:rsidRDefault="00C267CB" w:rsidP="00C267CB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67CB" w:rsidRPr="00DD6C04" w:rsidRDefault="00C267CB" w:rsidP="00C267CB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C267CB" w:rsidRPr="005B4876" w:rsidTr="00C267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7CB" w:rsidRPr="00DD6C04" w:rsidRDefault="00C267CB" w:rsidP="00C267CB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7CB" w:rsidRPr="00DD6C04" w:rsidRDefault="00C267CB" w:rsidP="00C267CB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2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67CB" w:rsidRPr="00DD6C04" w:rsidRDefault="00C267CB" w:rsidP="00C267CB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3</w:t>
            </w:r>
          </w:p>
        </w:tc>
      </w:tr>
      <w:tr w:rsidR="00C267CB" w:rsidRPr="005B4876" w:rsidTr="00C267C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CB" w:rsidRPr="00DD6C04" w:rsidRDefault="00C267CB" w:rsidP="00C267CB">
            <w:pPr>
              <w:pStyle w:val="1"/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7CB" w:rsidRPr="00DD6C04" w:rsidRDefault="00C267CB" w:rsidP="00C267CB">
            <w:pPr>
              <w:pStyle w:val="1"/>
              <w:rPr>
                <w:szCs w:val="24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67CB" w:rsidRPr="00B51AEE" w:rsidRDefault="00C267CB" w:rsidP="00C267CB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газораспределительным сетям, проведению обслуживания и устранению повреждений газораспределительных сетей;</w:t>
            </w:r>
          </w:p>
          <w:p w:rsidR="00C267CB" w:rsidRPr="00B51AEE" w:rsidRDefault="00C267CB" w:rsidP="00C267CB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ж) разводить огонь и размещать источники огня;</w:t>
            </w:r>
          </w:p>
          <w:p w:rsidR="00C267CB" w:rsidRPr="00B51AEE" w:rsidRDefault="00C267CB" w:rsidP="00C267CB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 xml:space="preserve">з) рыть погреба, </w:t>
            </w:r>
            <w:proofErr w:type="gramStart"/>
            <w:r w:rsidRPr="00B51AEE">
              <w:rPr>
                <w:szCs w:val="24"/>
              </w:rPr>
              <w:t>копать и обрабатывать</w:t>
            </w:r>
            <w:proofErr w:type="gramEnd"/>
            <w:r w:rsidRPr="00B51AEE">
              <w:rPr>
                <w:szCs w:val="24"/>
              </w:rPr>
              <w:t xml:space="preserve"> почву сельскохозяйственными и мелиоративными орудиями и механизмами на глубину более 0,3 метра;</w:t>
            </w:r>
          </w:p>
          <w:p w:rsidR="00C267CB" w:rsidRPr="00B51AEE" w:rsidRDefault="00C267CB" w:rsidP="00C267CB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</w:t>
            </w:r>
            <w:proofErr w:type="gramStart"/>
            <w:r w:rsidRPr="00B51AEE">
              <w:rPr>
                <w:szCs w:val="24"/>
              </w:rPr>
              <w:t>дств св</w:t>
            </w:r>
            <w:proofErr w:type="gramEnd"/>
            <w:r w:rsidRPr="00B51AEE">
              <w:rPr>
                <w:szCs w:val="24"/>
              </w:rPr>
              <w:t>язи, освещения и систем телемеханики;</w:t>
            </w:r>
          </w:p>
          <w:p w:rsidR="00C267CB" w:rsidRPr="00B51AEE" w:rsidRDefault="00C267CB" w:rsidP="00C267CB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 xml:space="preserve">к) набрасывать, </w:t>
            </w:r>
            <w:proofErr w:type="gramStart"/>
            <w:r w:rsidRPr="00B51AEE">
              <w:rPr>
                <w:szCs w:val="24"/>
              </w:rPr>
              <w:t>приставлять и привязывать</w:t>
            </w:r>
            <w:proofErr w:type="gramEnd"/>
            <w:r w:rsidRPr="00B51AEE">
              <w:rPr>
                <w:szCs w:val="24"/>
              </w:rPr>
              <w:t xml:space="preserve"> к опорам и надземным газопроводам, ограждениям и зданиям газораспределительных сетей посторонние предметы, лестницы, влезать на них;</w:t>
            </w:r>
          </w:p>
          <w:p w:rsidR="00C267CB" w:rsidRPr="00B51AEE" w:rsidRDefault="00C267CB" w:rsidP="00C267CB">
            <w:pPr>
              <w:pStyle w:val="1"/>
              <w:rPr>
                <w:szCs w:val="24"/>
              </w:rPr>
            </w:pPr>
            <w:r w:rsidRPr="00B51AEE">
              <w:rPr>
                <w:szCs w:val="24"/>
              </w:rPr>
              <w:t>л) самовольно подключаться к газораспределительным сетям</w:t>
            </w:r>
            <w:proofErr w:type="gramStart"/>
            <w:r w:rsidRPr="00B51AEE">
              <w:rPr>
                <w:szCs w:val="24"/>
              </w:rPr>
              <w:t>.»</w:t>
            </w:r>
            <w:proofErr w:type="gramEnd"/>
          </w:p>
          <w:p w:rsidR="00C267CB" w:rsidRPr="00B51AEE" w:rsidRDefault="00C267CB" w:rsidP="00C267CB">
            <w:pPr>
              <w:pStyle w:val="1"/>
              <w:rPr>
                <w:szCs w:val="24"/>
              </w:rPr>
            </w:pPr>
          </w:p>
        </w:tc>
      </w:tr>
    </w:tbl>
    <w:p w:rsidR="00C267CB" w:rsidRDefault="00C267CB"/>
    <w:p w:rsidR="00F7783E" w:rsidRDefault="008853B7">
      <w:r>
        <w:br w:type="page"/>
      </w:r>
    </w:p>
    <w:p w:rsidR="00F7783E" w:rsidRDefault="00F7783E">
      <w:pPr>
        <w:sectPr w:rsidR="00F7783E" w:rsidSect="004D49BC">
          <w:footerReference w:type="even" r:id="rId12"/>
          <w:footerReference w:type="default" r:id="rId13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</w:p>
    <w:p w:rsidR="004D49BC" w:rsidRPr="007A37E2" w:rsidRDefault="004D49BC">
      <w:pPr>
        <w:rPr>
          <w:sz w:val="2"/>
        </w:rPr>
      </w:pPr>
    </w:p>
    <w:tbl>
      <w:tblPr>
        <w:tblW w:w="10349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63"/>
        <w:gridCol w:w="196"/>
        <w:gridCol w:w="1559"/>
        <w:gridCol w:w="1418"/>
        <w:gridCol w:w="2268"/>
        <w:gridCol w:w="1843"/>
      </w:tblGrid>
      <w:tr w:rsidR="004D49BC" w:rsidRPr="005B4876" w:rsidTr="000E7325">
        <w:trPr>
          <w:trHeight w:val="471"/>
        </w:trPr>
        <w:tc>
          <w:tcPr>
            <w:tcW w:w="8506" w:type="dxa"/>
            <w:gridSpan w:val="6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4D49BC" w:rsidRPr="005B4876" w:rsidRDefault="004D49BC" w:rsidP="004D49BC">
            <w:pPr>
              <w:pStyle w:val="a3"/>
              <w:spacing w:before="60"/>
            </w:pPr>
          </w:p>
        </w:tc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</w:tcPr>
          <w:p w:rsidR="004D49BC" w:rsidRPr="00C267CB" w:rsidRDefault="008853B7" w:rsidP="004D49BC">
            <w:pPr>
              <w:snapToGrid w:val="0"/>
              <w:spacing w:after="40"/>
              <w:rPr>
                <w:b/>
                <w:caps/>
              </w:rPr>
            </w:pPr>
            <w:r>
              <w:rPr>
                <w:sz w:val="26"/>
              </w:rPr>
              <w:t>Лист №</w:t>
            </w:r>
            <w:r>
              <w:rPr>
                <w:sz w:val="26"/>
                <w:lang w:val="en-US"/>
              </w:rPr>
              <w:t xml:space="preserve"> </w:t>
            </w:r>
            <w:r w:rsidR="00C267CB">
              <w:rPr>
                <w:sz w:val="26"/>
              </w:rPr>
              <w:t>6</w:t>
            </w:r>
          </w:p>
        </w:tc>
      </w:tr>
      <w:tr w:rsidR="004D49BC" w:rsidRPr="005B4876" w:rsidTr="000E7325">
        <w:tblPrEx>
          <w:tblLook w:val="01E0" w:firstRow="1" w:lastRow="1" w:firstColumn="1" w:lastColumn="1" w:noHBand="0" w:noVBand="0"/>
        </w:tblPrEx>
        <w:tc>
          <w:tcPr>
            <w:tcW w:w="10349" w:type="dxa"/>
            <w:gridSpan w:val="7"/>
            <w:vAlign w:val="center"/>
          </w:tcPr>
          <w:p w:rsidR="004D49BC" w:rsidRPr="009E44DF" w:rsidRDefault="008853B7" w:rsidP="004D49BC">
            <w:pPr>
              <w:jc w:val="center"/>
              <w:rPr>
                <w:b/>
                <w:caps/>
              </w:rPr>
            </w:pPr>
            <w:r w:rsidRPr="009E44DF">
              <w:rPr>
                <w:b/>
                <w:caps/>
              </w:rPr>
              <w:t>КАРТА (ПЛАН)</w:t>
            </w:r>
          </w:p>
          <w:p w:rsidR="004D49BC" w:rsidRPr="00C332AD" w:rsidRDefault="008853B7" w:rsidP="004D49BC">
            <w:pPr>
              <w:jc w:val="center"/>
              <w:rPr>
                <w:b/>
                <w:u w:val="single"/>
              </w:rPr>
            </w:pPr>
            <w:r w:rsidRPr="00C332AD">
              <w:rPr>
                <w:b/>
                <w:u w:val="single"/>
              </w:rPr>
              <w:t>Охранная зона сооружения "Газопровод низкого давления"</w:t>
            </w:r>
          </w:p>
          <w:p w:rsidR="004D49BC" w:rsidRDefault="008853B7" w:rsidP="004D49BC">
            <w:pPr>
              <w:pStyle w:val="1"/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(наименование объекта землеустройства)</w:t>
            </w:r>
          </w:p>
        </w:tc>
      </w:tr>
      <w:tr w:rsidR="004D49BC" w:rsidRPr="005B4876" w:rsidTr="000E7325">
        <w:tblPrEx>
          <w:tblLook w:val="01E0" w:firstRow="1" w:lastRow="1" w:firstColumn="1" w:lastColumn="1" w:noHBand="0" w:noVBand="0"/>
        </w:tblPrEx>
        <w:trPr>
          <w:trHeight w:hRule="exact" w:val="397"/>
        </w:trPr>
        <w:tc>
          <w:tcPr>
            <w:tcW w:w="10349" w:type="dxa"/>
            <w:gridSpan w:val="7"/>
            <w:tcBorders>
              <w:bottom w:val="double" w:sz="4" w:space="0" w:color="auto"/>
            </w:tcBorders>
            <w:vAlign w:val="center"/>
          </w:tcPr>
          <w:p w:rsidR="004D49BC" w:rsidRPr="009E44DF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Сведения о местоположении границ объекта землеустройства</w:t>
            </w:r>
          </w:p>
        </w:tc>
      </w:tr>
      <w:tr w:rsidR="004D49BC" w:rsidRPr="005B4876" w:rsidTr="000E7325">
        <w:tblPrEx>
          <w:tblLook w:val="01E0" w:firstRow="1" w:lastRow="1" w:firstColumn="1" w:lastColumn="1" w:noHBand="0" w:noVBand="0"/>
        </w:tblPrEx>
        <w:trPr>
          <w:trHeight w:hRule="exact" w:val="397"/>
        </w:trPr>
        <w:tc>
          <w:tcPr>
            <w:tcW w:w="10349" w:type="dxa"/>
            <w:gridSpan w:val="7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1. Система координат </w:t>
            </w:r>
            <w:r w:rsidRPr="001B3FAC">
              <w:rPr>
                <w:b/>
                <w:szCs w:val="24"/>
                <w:u w:val="single"/>
              </w:rPr>
              <w:t>МСК-41</w:t>
            </w:r>
          </w:p>
        </w:tc>
      </w:tr>
      <w:tr w:rsidR="004D49BC" w:rsidRPr="005B4876" w:rsidTr="000E7325">
        <w:tblPrEx>
          <w:tblLook w:val="01E0" w:firstRow="1" w:lastRow="1" w:firstColumn="1" w:lastColumn="1" w:noHBand="0" w:noVBand="0"/>
        </w:tblPrEx>
        <w:trPr>
          <w:trHeight w:hRule="exact" w:val="397"/>
        </w:trPr>
        <w:tc>
          <w:tcPr>
            <w:tcW w:w="10349" w:type="dxa"/>
            <w:gridSpan w:val="7"/>
            <w:tcBorders>
              <w:top w:val="double" w:sz="4" w:space="0" w:color="auto"/>
              <w:bottom w:val="double" w:sz="4" w:space="0" w:color="auto"/>
            </w:tcBorders>
          </w:tcPr>
          <w:p w:rsidR="004D49BC" w:rsidRDefault="008853B7">
            <w:r w:rsidRPr="00B9273D">
              <w:rPr>
                <w:b/>
              </w:rPr>
              <w:t>2. Сведения о характерных точках границ объекта землеустройства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vMerge w:val="restart"/>
            <w:tcBorders>
              <w:top w:val="double" w:sz="4" w:space="0" w:color="auto"/>
            </w:tcBorders>
            <w:vAlign w:val="center"/>
          </w:tcPr>
          <w:p w:rsidR="004D49BC" w:rsidRPr="001B3FAC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Обозначение</w:t>
            </w:r>
          </w:p>
          <w:p w:rsidR="004D49BC" w:rsidRPr="001B3FAC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характерных точек границ</w:t>
            </w:r>
          </w:p>
        </w:tc>
        <w:tc>
          <w:tcPr>
            <w:tcW w:w="3118" w:type="dxa"/>
            <w:gridSpan w:val="3"/>
            <w:tcBorders>
              <w:top w:val="double" w:sz="4" w:space="0" w:color="auto"/>
            </w:tcBorders>
            <w:vAlign w:val="center"/>
          </w:tcPr>
          <w:p w:rsidR="004D49BC" w:rsidRPr="001B3FAC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Координаты, </w:t>
            </w:r>
            <w:proofErr w:type="gramStart"/>
            <w:r w:rsidRPr="001B3FAC">
              <w:rPr>
                <w:b/>
                <w:szCs w:val="24"/>
              </w:rPr>
              <w:t>м</w:t>
            </w:r>
            <w:proofErr w:type="gramEnd"/>
          </w:p>
        </w:tc>
        <w:tc>
          <w:tcPr>
            <w:tcW w:w="3686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4D49BC" w:rsidRPr="001B3FAC" w:rsidRDefault="008853B7" w:rsidP="004D49BC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Метод определения координат и средняя </w:t>
            </w:r>
            <w:proofErr w:type="spellStart"/>
            <w:r w:rsidRPr="001B3FAC">
              <w:rPr>
                <w:b/>
                <w:szCs w:val="24"/>
              </w:rPr>
              <w:t>квадратическая</w:t>
            </w:r>
            <w:proofErr w:type="spellEnd"/>
            <w:r w:rsidRPr="001B3FAC">
              <w:rPr>
                <w:b/>
                <w:szCs w:val="24"/>
              </w:rPr>
              <w:t xml:space="preserve"> погрешность положения характерной точки (М</w:t>
            </w:r>
            <w:proofErr w:type="gramStart"/>
            <w:r w:rsidRPr="001B3FAC">
              <w:rPr>
                <w:b/>
                <w:szCs w:val="24"/>
                <w:vertAlign w:val="subscript"/>
                <w:lang w:val="en-US"/>
              </w:rPr>
              <w:t>t</w:t>
            </w:r>
            <w:proofErr w:type="gramEnd"/>
            <w:r w:rsidRPr="001B3FAC">
              <w:rPr>
                <w:b/>
                <w:szCs w:val="24"/>
              </w:rPr>
              <w:t>), м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  <w:vAlign w:val="center"/>
          </w:tcPr>
          <w:p w:rsidR="004D49BC" w:rsidRPr="001B3FAC" w:rsidRDefault="008853B7" w:rsidP="004D49BC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Описание закреп</w:t>
            </w:r>
            <w:r w:rsidRPr="001B3FAC">
              <w:rPr>
                <w:b/>
                <w:szCs w:val="24"/>
              </w:rPr>
              <w:t>ления точки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vMerge/>
            <w:vAlign w:val="center"/>
          </w:tcPr>
          <w:p w:rsidR="004D49BC" w:rsidRPr="009E44DF" w:rsidRDefault="004D49BC" w:rsidP="004D49BC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4D49BC" w:rsidRPr="001B3FAC" w:rsidRDefault="008853B7" w:rsidP="004D49BC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Х</w:t>
            </w:r>
          </w:p>
        </w:tc>
        <w:tc>
          <w:tcPr>
            <w:tcW w:w="1559" w:type="dxa"/>
            <w:vAlign w:val="center"/>
          </w:tcPr>
          <w:p w:rsidR="004D49BC" w:rsidRPr="006F19EF" w:rsidRDefault="008853B7" w:rsidP="004D49BC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Y</w:t>
            </w:r>
          </w:p>
        </w:tc>
        <w:tc>
          <w:tcPr>
            <w:tcW w:w="3686" w:type="dxa"/>
            <w:gridSpan w:val="2"/>
            <w:vMerge/>
            <w:vAlign w:val="center"/>
          </w:tcPr>
          <w:p w:rsidR="004D49BC" w:rsidRPr="009E44DF" w:rsidRDefault="004D49BC" w:rsidP="004D49BC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D49BC" w:rsidRPr="009E44DF" w:rsidRDefault="004D49BC" w:rsidP="004D49BC">
            <w:pPr>
              <w:pStyle w:val="1"/>
              <w:jc w:val="center"/>
              <w:rPr>
                <w:b/>
                <w:szCs w:val="24"/>
              </w:rPr>
            </w:pP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bottom w:val="single" w:sz="6" w:space="0" w:color="auto"/>
            </w:tcBorders>
            <w:vAlign w:val="center"/>
          </w:tcPr>
          <w:p w:rsidR="004D49BC" w:rsidRPr="001B3FAC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bottom w:val="single" w:sz="6" w:space="0" w:color="auto"/>
            </w:tcBorders>
            <w:vAlign w:val="center"/>
          </w:tcPr>
          <w:p w:rsidR="004D49BC" w:rsidRPr="001B3FAC" w:rsidRDefault="008853B7" w:rsidP="004D49BC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2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vAlign w:val="center"/>
          </w:tcPr>
          <w:p w:rsidR="004D49BC" w:rsidRPr="00694243" w:rsidRDefault="008853B7" w:rsidP="004D49BC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3</w:t>
            </w:r>
          </w:p>
        </w:tc>
        <w:tc>
          <w:tcPr>
            <w:tcW w:w="3686" w:type="dxa"/>
            <w:gridSpan w:val="2"/>
            <w:tcBorders>
              <w:bottom w:val="single" w:sz="6" w:space="0" w:color="auto"/>
            </w:tcBorders>
            <w:vAlign w:val="center"/>
          </w:tcPr>
          <w:p w:rsidR="004D49BC" w:rsidRPr="001B3FAC" w:rsidRDefault="008853B7" w:rsidP="004D49BC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4D49BC" w:rsidRPr="00694243" w:rsidRDefault="008853B7" w:rsidP="004D49BC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579484.41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1392938.41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579483.52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1392943.38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579461.27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1392938.97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579444.82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1392935.22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579426.21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1392930.47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579424.33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1392938.22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579423.17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1392938.36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579420.50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1392950.98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579417.88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1392963.52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579415.76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1392973.61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579413.57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1392983.95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579418.76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1392984.92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579419.58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1392981.55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579422.23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1392982.01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579427.89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1392983.03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579435.82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1392984.48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579448.25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1392986.82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579464.05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1392989.96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579483.94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1392993.98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579503.60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1392997.66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579509.21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1392998.66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579521.19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1393000.98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579530.10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1393002.68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579545.30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1393005.96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579547.64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1393013.24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579549.98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1393019.94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579552.40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1393026.76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579554.49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1393033.37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29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579555.84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1393037.09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579556.86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1393039.90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579559.35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1393046.43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579561.61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1393052.93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579563.77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1393059.44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579566.29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1393066.17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579568.59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1393073.02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579570.92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1393079.59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579573.10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1393086.22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4D49BC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38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579575.26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1B3FAC" w:rsidRDefault="008853B7" w:rsidP="004D49BC">
            <w:pPr>
              <w:jc w:val="center"/>
            </w:pPr>
            <w:r w:rsidRPr="001B3FAC">
              <w:t>1393092.76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D49BC" w:rsidRPr="008F6568" w:rsidRDefault="008853B7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4D49BC" w:rsidRPr="009E44DF" w:rsidRDefault="008853B7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C267CB" w:rsidRPr="005B4876" w:rsidTr="000E7325">
        <w:trPr>
          <w:trHeight w:val="471"/>
        </w:trPr>
        <w:tc>
          <w:tcPr>
            <w:tcW w:w="8506" w:type="dxa"/>
            <w:gridSpan w:val="6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267CB" w:rsidRPr="005B4876" w:rsidRDefault="00C267CB" w:rsidP="00C267CB">
            <w:pPr>
              <w:pStyle w:val="a3"/>
              <w:spacing w:before="60"/>
            </w:pPr>
          </w:p>
        </w:tc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</w:tcPr>
          <w:p w:rsidR="00C267CB" w:rsidRPr="000E7325" w:rsidRDefault="00C267CB" w:rsidP="000E7325">
            <w:pPr>
              <w:snapToGrid w:val="0"/>
              <w:spacing w:after="40"/>
              <w:rPr>
                <w:b/>
                <w:caps/>
              </w:rPr>
            </w:pPr>
            <w:r>
              <w:rPr>
                <w:sz w:val="26"/>
              </w:rPr>
              <w:t>Лист №</w:t>
            </w:r>
            <w:r>
              <w:rPr>
                <w:sz w:val="26"/>
                <w:lang w:val="en-US"/>
              </w:rPr>
              <w:t xml:space="preserve"> </w:t>
            </w:r>
            <w:r w:rsidR="000E7325">
              <w:rPr>
                <w:sz w:val="26"/>
              </w:rPr>
              <w:t>7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Обозначение</w:t>
            </w:r>
          </w:p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характерных точек границ</w:t>
            </w:r>
          </w:p>
        </w:tc>
        <w:tc>
          <w:tcPr>
            <w:tcW w:w="3118" w:type="dxa"/>
            <w:gridSpan w:val="3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Координаты, </w:t>
            </w:r>
            <w:proofErr w:type="gramStart"/>
            <w:r w:rsidRPr="001B3FAC">
              <w:rPr>
                <w:b/>
                <w:szCs w:val="24"/>
              </w:rPr>
              <w:t>м</w:t>
            </w:r>
            <w:proofErr w:type="gramEnd"/>
          </w:p>
        </w:tc>
        <w:tc>
          <w:tcPr>
            <w:tcW w:w="3686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Метод определения координат и средняя </w:t>
            </w:r>
            <w:proofErr w:type="spellStart"/>
            <w:r w:rsidRPr="001B3FAC">
              <w:rPr>
                <w:b/>
                <w:szCs w:val="24"/>
              </w:rPr>
              <w:t>квадратическая</w:t>
            </w:r>
            <w:proofErr w:type="spellEnd"/>
            <w:r w:rsidRPr="001B3FAC">
              <w:rPr>
                <w:b/>
                <w:szCs w:val="24"/>
              </w:rPr>
              <w:t xml:space="preserve"> погрешность положения характерной точки (М</w:t>
            </w:r>
            <w:proofErr w:type="gramStart"/>
            <w:r w:rsidRPr="001B3FAC">
              <w:rPr>
                <w:b/>
                <w:szCs w:val="24"/>
                <w:vertAlign w:val="subscript"/>
                <w:lang w:val="en-US"/>
              </w:rPr>
              <w:t>t</w:t>
            </w:r>
            <w:proofErr w:type="gramEnd"/>
            <w:r w:rsidRPr="001B3FAC">
              <w:rPr>
                <w:b/>
                <w:szCs w:val="24"/>
              </w:rPr>
              <w:t>), м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Описание закреп</w:t>
            </w:r>
            <w:r w:rsidRPr="001B3FAC">
              <w:rPr>
                <w:b/>
                <w:szCs w:val="24"/>
              </w:rPr>
              <w:t>ления точки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E7325" w:rsidRPr="001B3FAC" w:rsidRDefault="000E7325" w:rsidP="000E7325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Х</w:t>
            </w:r>
          </w:p>
        </w:tc>
        <w:tc>
          <w:tcPr>
            <w:tcW w:w="1559" w:type="dxa"/>
            <w:vAlign w:val="center"/>
          </w:tcPr>
          <w:p w:rsidR="000E7325" w:rsidRPr="006F19EF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Y</w:t>
            </w:r>
          </w:p>
        </w:tc>
        <w:tc>
          <w:tcPr>
            <w:tcW w:w="3686" w:type="dxa"/>
            <w:gridSpan w:val="2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2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vAlign w:val="center"/>
          </w:tcPr>
          <w:p w:rsidR="000E7325" w:rsidRPr="00694243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3</w:t>
            </w:r>
          </w:p>
        </w:tc>
        <w:tc>
          <w:tcPr>
            <w:tcW w:w="3686" w:type="dxa"/>
            <w:gridSpan w:val="2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0E7325" w:rsidRPr="00694243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39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579577.32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1393099.35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579579.81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1393105.79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579582.00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1393112.36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579584.53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1393118.86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579586.99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1393125.23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579589.46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1393131.82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579591.81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1393138.56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579594.28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1393145.10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579596.67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1393151.80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579599.05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1393158.89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49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579601.75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1393167.05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579607.77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1393185.41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579609.76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1393191.96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579612.06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1393198.66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579614.09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1393204.54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579615.46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1393208.54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579601.97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1393213.33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579588.92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1393217.97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579575.43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1393222.76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579561.23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1393227.81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579547.15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1393232.91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579525.38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1393240.68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579513.60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1393244.89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579497.68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1393250.67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579482.09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1393256.29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579468.77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1393261.11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579452.73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1393266.85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579440.86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1393270.99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579427.87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1393275.65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579414.76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1393280.32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69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579392.86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1393288.50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70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579384.37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1393266.28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71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579378.98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1393252.29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72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579373.40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1393237.86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73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579308.43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1393263.36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74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579326.91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1393311.22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75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579315.10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1393315.74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76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579331.62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1393368.08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77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579326.73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1393369.22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0E7325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0E7325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78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579308.92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1393312.76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0E7325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0E7325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79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579320.44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1393308.34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0E7325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0E7325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80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579301.98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1393260.51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0E7325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0E7325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81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579319.14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1393253.81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0E7325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0E7325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82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579314.44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1B3FAC">
              <w:t>1393238.17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0E7325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0E7325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471"/>
        </w:trPr>
        <w:tc>
          <w:tcPr>
            <w:tcW w:w="8506" w:type="dxa"/>
            <w:gridSpan w:val="6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0E7325" w:rsidRPr="005B4876" w:rsidRDefault="000E7325" w:rsidP="000E7325">
            <w:pPr>
              <w:pStyle w:val="a3"/>
              <w:spacing w:before="60"/>
            </w:pPr>
          </w:p>
        </w:tc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</w:tcPr>
          <w:p w:rsidR="000E7325" w:rsidRPr="000E7325" w:rsidRDefault="000E7325" w:rsidP="000E7325">
            <w:pPr>
              <w:snapToGrid w:val="0"/>
              <w:spacing w:after="40"/>
              <w:rPr>
                <w:b/>
                <w:caps/>
              </w:rPr>
            </w:pPr>
            <w:r>
              <w:rPr>
                <w:sz w:val="26"/>
              </w:rPr>
              <w:t>Лист №</w:t>
            </w:r>
            <w:r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8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Обозначение</w:t>
            </w:r>
          </w:p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характерных точек границ</w:t>
            </w:r>
          </w:p>
        </w:tc>
        <w:tc>
          <w:tcPr>
            <w:tcW w:w="3118" w:type="dxa"/>
            <w:gridSpan w:val="3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Координаты, </w:t>
            </w:r>
            <w:proofErr w:type="gramStart"/>
            <w:r w:rsidRPr="001B3FAC">
              <w:rPr>
                <w:b/>
                <w:szCs w:val="24"/>
              </w:rPr>
              <w:t>м</w:t>
            </w:r>
            <w:proofErr w:type="gramEnd"/>
          </w:p>
        </w:tc>
        <w:tc>
          <w:tcPr>
            <w:tcW w:w="3686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Метод определения координат и средняя </w:t>
            </w:r>
            <w:proofErr w:type="spellStart"/>
            <w:r w:rsidRPr="001B3FAC">
              <w:rPr>
                <w:b/>
                <w:szCs w:val="24"/>
              </w:rPr>
              <w:t>квадратическая</w:t>
            </w:r>
            <w:proofErr w:type="spellEnd"/>
            <w:r w:rsidRPr="001B3FAC">
              <w:rPr>
                <w:b/>
                <w:szCs w:val="24"/>
              </w:rPr>
              <w:t xml:space="preserve"> погрешность положения характерной точки (М</w:t>
            </w:r>
            <w:proofErr w:type="gramStart"/>
            <w:r w:rsidRPr="001B3FAC">
              <w:rPr>
                <w:b/>
                <w:szCs w:val="24"/>
                <w:vertAlign w:val="subscript"/>
                <w:lang w:val="en-US"/>
              </w:rPr>
              <w:t>t</w:t>
            </w:r>
            <w:proofErr w:type="gramEnd"/>
            <w:r w:rsidRPr="001B3FAC">
              <w:rPr>
                <w:b/>
                <w:szCs w:val="24"/>
              </w:rPr>
              <w:t>), м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Описание закреп</w:t>
            </w:r>
            <w:r w:rsidRPr="001B3FAC">
              <w:rPr>
                <w:b/>
                <w:szCs w:val="24"/>
              </w:rPr>
              <w:t>ления точки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E7325" w:rsidRPr="001B3FAC" w:rsidRDefault="000E7325" w:rsidP="000E7325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Х</w:t>
            </w:r>
          </w:p>
        </w:tc>
        <w:tc>
          <w:tcPr>
            <w:tcW w:w="1559" w:type="dxa"/>
            <w:vAlign w:val="center"/>
          </w:tcPr>
          <w:p w:rsidR="000E7325" w:rsidRPr="006F19EF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Y</w:t>
            </w:r>
          </w:p>
        </w:tc>
        <w:tc>
          <w:tcPr>
            <w:tcW w:w="3686" w:type="dxa"/>
            <w:gridSpan w:val="2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2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vAlign w:val="center"/>
          </w:tcPr>
          <w:p w:rsidR="000E7325" w:rsidRPr="00694243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3</w:t>
            </w:r>
          </w:p>
        </w:tc>
        <w:tc>
          <w:tcPr>
            <w:tcW w:w="3686" w:type="dxa"/>
            <w:gridSpan w:val="2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0E7325" w:rsidRPr="00694243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83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579316.10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1393234.29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84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579319.55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1393217.57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85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579323.50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1393198.26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86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579326.44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1393184.10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87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579329.79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1393168.02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88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579347.25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1393171.54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89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579363.94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1393175.25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579378.56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1393178.24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579382.06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1393161.72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579385.85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1393143.69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579389.33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1393126.95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579392.80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1393110.01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579396.39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1393093.19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579399.96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1393076.35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579403.37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1393059.55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579406.56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1393042.70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99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579410.66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1393021.52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579414.32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1393004.71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579417.86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1392988.82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579410.82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1392987.50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579389.56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1392983.38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579376.81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1392980.95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579377.63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1392977.08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579390.32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1392979.46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579409.64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1392983.20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579411.84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1392972.79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109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579413.96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1392962.70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110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579416.58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1392950.16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111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579419.32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1392937.01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112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579421.66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1392928.00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113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579409.11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1392924.92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114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579410.18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1392920.79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115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579424.62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1392924.65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116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579445.78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1392930.31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117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579462.23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1392933.96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579484.41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1392938.41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–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–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–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–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118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579542.20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1393009.38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119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579543.84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1393014.52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120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579546.20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1393021.26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121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579548.60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1393028.04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122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579550.71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1393034.65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123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579552.08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1393038.45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124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579553.12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1393041.30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125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579555.57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1393047.75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471"/>
        </w:trPr>
        <w:tc>
          <w:tcPr>
            <w:tcW w:w="8506" w:type="dxa"/>
            <w:gridSpan w:val="6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0E7325" w:rsidRPr="005B4876" w:rsidRDefault="000E7325" w:rsidP="000E7325">
            <w:pPr>
              <w:pStyle w:val="a3"/>
              <w:spacing w:before="60"/>
            </w:pPr>
          </w:p>
        </w:tc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</w:tcPr>
          <w:p w:rsidR="000E7325" w:rsidRPr="000E7325" w:rsidRDefault="000E7325" w:rsidP="000E7325">
            <w:pPr>
              <w:snapToGrid w:val="0"/>
              <w:spacing w:after="40"/>
              <w:rPr>
                <w:b/>
                <w:caps/>
              </w:rPr>
            </w:pPr>
            <w:r>
              <w:rPr>
                <w:sz w:val="26"/>
              </w:rPr>
              <w:t>Лист №</w:t>
            </w:r>
            <w:r>
              <w:rPr>
                <w:sz w:val="26"/>
                <w:lang w:val="en-US"/>
              </w:rPr>
              <w:t xml:space="preserve"> </w:t>
            </w:r>
            <w:r w:rsidR="00AD1D92">
              <w:rPr>
                <w:sz w:val="26"/>
              </w:rPr>
              <w:t>9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Обозначение</w:t>
            </w:r>
          </w:p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характерных точек границ</w:t>
            </w:r>
          </w:p>
        </w:tc>
        <w:tc>
          <w:tcPr>
            <w:tcW w:w="3118" w:type="dxa"/>
            <w:gridSpan w:val="3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Координаты, </w:t>
            </w:r>
            <w:proofErr w:type="gramStart"/>
            <w:r w:rsidRPr="001B3FAC">
              <w:rPr>
                <w:b/>
                <w:szCs w:val="24"/>
              </w:rPr>
              <w:t>м</w:t>
            </w:r>
            <w:proofErr w:type="gramEnd"/>
          </w:p>
        </w:tc>
        <w:tc>
          <w:tcPr>
            <w:tcW w:w="3686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Метод определения координат и средняя </w:t>
            </w:r>
            <w:proofErr w:type="spellStart"/>
            <w:r w:rsidRPr="001B3FAC">
              <w:rPr>
                <w:b/>
                <w:szCs w:val="24"/>
              </w:rPr>
              <w:t>квадратическая</w:t>
            </w:r>
            <w:proofErr w:type="spellEnd"/>
            <w:r w:rsidRPr="001B3FAC">
              <w:rPr>
                <w:b/>
                <w:szCs w:val="24"/>
              </w:rPr>
              <w:t xml:space="preserve"> погрешность положения характерной точки (М</w:t>
            </w:r>
            <w:proofErr w:type="gramStart"/>
            <w:r w:rsidRPr="001B3FAC">
              <w:rPr>
                <w:b/>
                <w:szCs w:val="24"/>
                <w:vertAlign w:val="subscript"/>
                <w:lang w:val="en-US"/>
              </w:rPr>
              <w:t>t</w:t>
            </w:r>
            <w:proofErr w:type="gramEnd"/>
            <w:r w:rsidRPr="001B3FAC">
              <w:rPr>
                <w:b/>
                <w:szCs w:val="24"/>
              </w:rPr>
              <w:t>), м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Описание закреп</w:t>
            </w:r>
            <w:r w:rsidRPr="001B3FAC">
              <w:rPr>
                <w:b/>
                <w:szCs w:val="24"/>
              </w:rPr>
              <w:t>ления точки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E7325" w:rsidRPr="001B3FAC" w:rsidRDefault="000E7325" w:rsidP="000E7325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Х</w:t>
            </w:r>
          </w:p>
        </w:tc>
        <w:tc>
          <w:tcPr>
            <w:tcW w:w="1559" w:type="dxa"/>
            <w:vAlign w:val="center"/>
          </w:tcPr>
          <w:p w:rsidR="000E7325" w:rsidRPr="006F19EF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Y</w:t>
            </w:r>
          </w:p>
        </w:tc>
        <w:tc>
          <w:tcPr>
            <w:tcW w:w="3686" w:type="dxa"/>
            <w:gridSpan w:val="2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2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vAlign w:val="center"/>
          </w:tcPr>
          <w:p w:rsidR="000E7325" w:rsidRPr="00694243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3</w:t>
            </w:r>
          </w:p>
        </w:tc>
        <w:tc>
          <w:tcPr>
            <w:tcW w:w="3686" w:type="dxa"/>
            <w:gridSpan w:val="2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0E7325" w:rsidRPr="00694243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126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579557.83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1393054.21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127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579559.99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1393060.78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128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579562.53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1393067.51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129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579564.81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1393074.32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579567.14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1393080.89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579569.30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1393087.48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579571.09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1393092.92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579573.54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1393100.67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579576.05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1393107.15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579578.24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1393113.72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579580.81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1393120.30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579583.25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1393126.65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579585.70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1393133.18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579588.05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1393139.92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579590.52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1393146.48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579592.89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1393153.10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579595.25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1393160.15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579597.95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1393168.31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579603.95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1393186.61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579605.96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1393193.20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579608.28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1393199.96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579610.40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1393206.10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579600.63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1393209.57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149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579587.58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1393214.21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150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579574.09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1393219.00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151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579559.87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1393224.05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152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579545.79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1393229.15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153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579524.04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1393236.92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154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579512.24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1393241.13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155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579495.87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1393247.07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156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579480.73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1393252.53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157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579467.41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1393257.35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158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579451.39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1393263.07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159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579439.52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1393267.21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579426.53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1393271.89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579413.38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1393276.56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579395.18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1393283.36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579388.11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1393264.84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579382.72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1393250.85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579375.41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1393231.80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579371.81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1393233.10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579323.83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1393252.03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579323.32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1393250.40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169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579320.86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1393242.18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AD1D92" w:rsidRPr="005B4876" w:rsidTr="00BC6F81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170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579319.63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1B3FAC" w:rsidRDefault="00AD1D92" w:rsidP="00BC6F81">
            <w:pPr>
              <w:jc w:val="center"/>
            </w:pPr>
            <w:r w:rsidRPr="001B3FAC">
              <w:t>1393237.16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AD1D92" w:rsidRPr="008F6568" w:rsidRDefault="00AD1D92" w:rsidP="00BC6F81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AD1D92" w:rsidRPr="009E44DF" w:rsidRDefault="00AD1D92" w:rsidP="00BC6F81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471"/>
        </w:trPr>
        <w:tc>
          <w:tcPr>
            <w:tcW w:w="8506" w:type="dxa"/>
            <w:gridSpan w:val="6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0E7325" w:rsidRPr="005B4876" w:rsidRDefault="000E7325" w:rsidP="000E7325">
            <w:pPr>
              <w:pStyle w:val="a3"/>
              <w:spacing w:before="60"/>
            </w:pPr>
          </w:p>
        </w:tc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</w:tcPr>
          <w:p w:rsidR="000E7325" w:rsidRPr="00AD1D92" w:rsidRDefault="000E7325" w:rsidP="00AD1D92">
            <w:pPr>
              <w:snapToGrid w:val="0"/>
              <w:spacing w:after="40"/>
              <w:rPr>
                <w:b/>
                <w:caps/>
              </w:rPr>
            </w:pPr>
            <w:r>
              <w:rPr>
                <w:sz w:val="26"/>
              </w:rPr>
              <w:t>Лист №</w:t>
            </w:r>
            <w:r>
              <w:rPr>
                <w:sz w:val="26"/>
                <w:lang w:val="en-US"/>
              </w:rPr>
              <w:t xml:space="preserve"> </w:t>
            </w:r>
            <w:r w:rsidR="00AD1D92">
              <w:rPr>
                <w:sz w:val="26"/>
              </w:rPr>
              <w:t>10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Обозначение</w:t>
            </w:r>
          </w:p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характерных точек границ</w:t>
            </w:r>
          </w:p>
        </w:tc>
        <w:tc>
          <w:tcPr>
            <w:tcW w:w="3118" w:type="dxa"/>
            <w:gridSpan w:val="3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Координаты, </w:t>
            </w:r>
            <w:proofErr w:type="gramStart"/>
            <w:r w:rsidRPr="001B3FAC">
              <w:rPr>
                <w:b/>
                <w:szCs w:val="24"/>
              </w:rPr>
              <w:t>м</w:t>
            </w:r>
            <w:proofErr w:type="gramEnd"/>
          </w:p>
        </w:tc>
        <w:tc>
          <w:tcPr>
            <w:tcW w:w="3686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Метод определения координат и средняя </w:t>
            </w:r>
            <w:proofErr w:type="spellStart"/>
            <w:r w:rsidRPr="001B3FAC">
              <w:rPr>
                <w:b/>
                <w:szCs w:val="24"/>
              </w:rPr>
              <w:t>квадратическая</w:t>
            </w:r>
            <w:proofErr w:type="spellEnd"/>
            <w:r w:rsidRPr="001B3FAC">
              <w:rPr>
                <w:b/>
                <w:szCs w:val="24"/>
              </w:rPr>
              <w:t xml:space="preserve"> погрешность положения характерной точки (М</w:t>
            </w:r>
            <w:proofErr w:type="gramStart"/>
            <w:r w:rsidRPr="001B3FAC">
              <w:rPr>
                <w:b/>
                <w:szCs w:val="24"/>
                <w:vertAlign w:val="subscript"/>
                <w:lang w:val="en-US"/>
              </w:rPr>
              <w:t>t</w:t>
            </w:r>
            <w:proofErr w:type="gramEnd"/>
            <w:r w:rsidRPr="001B3FAC">
              <w:rPr>
                <w:b/>
                <w:szCs w:val="24"/>
              </w:rPr>
              <w:t>), м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Описание закреп</w:t>
            </w:r>
            <w:r w:rsidRPr="001B3FAC">
              <w:rPr>
                <w:b/>
                <w:szCs w:val="24"/>
              </w:rPr>
              <w:t>ления точки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E7325" w:rsidRPr="001B3FAC" w:rsidRDefault="000E7325" w:rsidP="000E7325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Х</w:t>
            </w:r>
          </w:p>
        </w:tc>
        <w:tc>
          <w:tcPr>
            <w:tcW w:w="1559" w:type="dxa"/>
            <w:vAlign w:val="center"/>
          </w:tcPr>
          <w:p w:rsidR="000E7325" w:rsidRPr="006F19EF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Y</w:t>
            </w:r>
          </w:p>
        </w:tc>
        <w:tc>
          <w:tcPr>
            <w:tcW w:w="3686" w:type="dxa"/>
            <w:gridSpan w:val="2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0E7325" w:rsidRPr="009E44DF" w:rsidRDefault="000E7325" w:rsidP="000E7325">
            <w:pPr>
              <w:pStyle w:val="1"/>
              <w:jc w:val="center"/>
              <w:rPr>
                <w:b/>
                <w:szCs w:val="24"/>
              </w:rPr>
            </w:pP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1</w:t>
            </w:r>
          </w:p>
        </w:tc>
        <w:tc>
          <w:tcPr>
            <w:tcW w:w="1559" w:type="dxa"/>
            <w:gridSpan w:val="2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2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vAlign w:val="center"/>
          </w:tcPr>
          <w:p w:rsidR="000E7325" w:rsidRPr="00694243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3</w:t>
            </w:r>
          </w:p>
        </w:tc>
        <w:tc>
          <w:tcPr>
            <w:tcW w:w="3686" w:type="dxa"/>
            <w:gridSpan w:val="2"/>
            <w:tcBorders>
              <w:bottom w:val="single" w:sz="6" w:space="0" w:color="auto"/>
            </w:tcBorders>
            <w:vAlign w:val="center"/>
          </w:tcPr>
          <w:p w:rsidR="000E7325" w:rsidRPr="001B3FAC" w:rsidRDefault="000E7325" w:rsidP="000E7325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0E7325" w:rsidRPr="00694243" w:rsidRDefault="000E7325" w:rsidP="000E7325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171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579320.04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1393234.95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172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579323.47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1393218.37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173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579327.42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1393199.06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174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579330.36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1393184.92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175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579332.89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1393172.72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176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579346.41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1393175.46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177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579363.10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1393179.17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178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579381.66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1393182.96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179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579385.98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1393162.54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579389.77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1393144.51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579393.25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1393127.75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579396.72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1393110.83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579400.31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1393094.03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579403.88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1393077.17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579407.29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1393060.31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579410.48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1393043.46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579414.58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1393022.32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579418.22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1393005.57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189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579422.21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1392987.69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190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579422.58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1392986.14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579427.17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1392986.97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192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579435.10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1392988.42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193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579447.49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1392990.74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194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579463.27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1392993.88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579483.18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1392997.90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579502.88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1393001.60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197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579508.47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1393002.60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579520.43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1393004.90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199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579529.30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1393006.60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4D49BC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 w:rsidRPr="001B3FAC">
              <w:t>1</w:t>
            </w:r>
            <w:r w:rsidR="009D17D8">
              <w:t>18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5B4876" w:rsidRDefault="000E7325" w:rsidP="000E7325">
            <w:pPr>
              <w:jc w:val="center"/>
            </w:pPr>
            <w:r w:rsidRPr="001B3FAC">
              <w:t>579542.20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>
              <w:t>1393009.38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8F6568" w:rsidRDefault="000E7325" w:rsidP="000E7325">
            <w:pPr>
              <w:rPr>
                <w:lang w:val="en-US"/>
              </w:rPr>
            </w:pPr>
            <w:r w:rsidRPr="001B3FAC">
              <w:t>Аналитический метод. 0.10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0E7325">
            <w:pPr>
              <w:pStyle w:val="1"/>
              <w:rPr>
                <w:b/>
                <w:szCs w:val="24"/>
              </w:rPr>
            </w:pPr>
            <w:r w:rsidRPr="001B3FAC">
              <w:t>–</w:t>
            </w:r>
          </w:p>
        </w:tc>
      </w:tr>
      <w:tr w:rsidR="000E7325" w:rsidRPr="005B4876" w:rsidTr="000E7325">
        <w:trPr>
          <w:trHeight w:val="54"/>
        </w:trPr>
        <w:tc>
          <w:tcPr>
            <w:tcW w:w="10349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 w:rsidRPr="00F12DB0">
              <w:rPr>
                <w:b/>
              </w:rPr>
              <w:t>3</w:t>
            </w:r>
            <w:r w:rsidRPr="00B9273D">
              <w:rPr>
                <w:b/>
              </w:rPr>
              <w:t xml:space="preserve">. Сведения о характерных точках </w:t>
            </w:r>
            <w:r>
              <w:rPr>
                <w:b/>
              </w:rPr>
              <w:t xml:space="preserve">части (частей) </w:t>
            </w:r>
            <w:r w:rsidRPr="00B9273D">
              <w:rPr>
                <w:b/>
              </w:rPr>
              <w:t>границ</w:t>
            </w:r>
            <w:r>
              <w:rPr>
                <w:b/>
              </w:rPr>
              <w:t>ы</w:t>
            </w:r>
            <w:r w:rsidRPr="00B9273D">
              <w:rPr>
                <w:b/>
              </w:rPr>
              <w:t xml:space="preserve"> объекта землеустройства</w:t>
            </w:r>
          </w:p>
        </w:tc>
      </w:tr>
      <w:tr w:rsidR="000E7325" w:rsidRPr="005B4876" w:rsidTr="000E7325">
        <w:trPr>
          <w:trHeight w:val="54"/>
        </w:trPr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>
              <w:t>-</w:t>
            </w:r>
          </w:p>
        </w:tc>
        <w:tc>
          <w:tcPr>
            <w:tcW w:w="1559" w:type="dxa"/>
            <w:gridSpan w:val="2"/>
          </w:tcPr>
          <w:p w:rsidR="000E7325" w:rsidRPr="001B3FAC" w:rsidRDefault="000E7325" w:rsidP="004D49BC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pPr>
              <w:jc w:val="center"/>
            </w:pPr>
            <w:r>
              <w:t>-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4D49BC">
            <w:r>
              <w:t>-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</w:tcPr>
          <w:p w:rsidR="000E7325" w:rsidRPr="009E44DF" w:rsidRDefault="000E7325" w:rsidP="004D49BC">
            <w:pPr>
              <w:pStyle w:val="1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</w:tr>
      <w:tr w:rsidR="000E7325" w:rsidRPr="005B4876" w:rsidTr="000E7325">
        <w:trPr>
          <w:trHeight w:val="54"/>
        </w:trPr>
        <w:tc>
          <w:tcPr>
            <w:tcW w:w="10349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:rsidR="000E7325" w:rsidRPr="001B3FAC" w:rsidRDefault="000E7325" w:rsidP="000E7325">
            <w:pPr>
              <w:jc w:val="center"/>
            </w:pPr>
            <w:r>
              <w:rPr>
                <w:b/>
              </w:rPr>
              <w:t>4</w:t>
            </w:r>
            <w:r w:rsidRPr="001B3FAC">
              <w:rPr>
                <w:b/>
              </w:rPr>
              <w:t>. Сведения о частях границ объекта землеустройства</w:t>
            </w:r>
            <w:r>
              <w:rPr>
                <w:b/>
              </w:rPr>
              <w:t xml:space="preserve">, совпадающих с местоположением внешних границ природных объектов </w:t>
            </w:r>
            <w:proofErr w:type="gramStart"/>
            <w:r>
              <w:rPr>
                <w:b/>
              </w:rPr>
              <w:t>и(</w:t>
            </w:r>
            <w:proofErr w:type="gramEnd"/>
            <w:r>
              <w:rPr>
                <w:b/>
              </w:rPr>
              <w:t>или) объектов искусственного происхождения</w:t>
            </w:r>
            <w:r w:rsidRPr="00F12DB0">
              <w:rPr>
                <w:b/>
              </w:rPr>
              <w:t xml:space="preserve"> </w:t>
            </w:r>
          </w:p>
        </w:tc>
      </w:tr>
      <w:tr w:rsidR="000E7325" w:rsidRPr="005B4876" w:rsidTr="000E7325">
        <w:trPr>
          <w:trHeight w:val="243"/>
        </w:trPr>
        <w:tc>
          <w:tcPr>
            <w:tcW w:w="6238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E7325" w:rsidRPr="000E7325" w:rsidRDefault="000E7325" w:rsidP="004D49BC">
            <w:pPr>
              <w:jc w:val="center"/>
            </w:pPr>
            <w:r w:rsidRPr="001B3FAC">
              <w:rPr>
                <w:b/>
              </w:rPr>
              <w:t>Обозначение части границ</w:t>
            </w:r>
          </w:p>
        </w:tc>
        <w:tc>
          <w:tcPr>
            <w:tcW w:w="4111" w:type="dxa"/>
            <w:gridSpan w:val="2"/>
            <w:vMerge w:val="restart"/>
          </w:tcPr>
          <w:p w:rsidR="000E7325" w:rsidRPr="000E7325" w:rsidRDefault="000E7325" w:rsidP="000E7325">
            <w:pPr>
              <w:pStyle w:val="1"/>
              <w:jc w:val="center"/>
              <w:rPr>
                <w:szCs w:val="24"/>
              </w:rPr>
            </w:pPr>
            <w:r w:rsidRPr="001B3FAC">
              <w:rPr>
                <w:b/>
                <w:szCs w:val="24"/>
              </w:rPr>
              <w:t>Описание прохождения части границ</w:t>
            </w:r>
          </w:p>
        </w:tc>
      </w:tr>
      <w:tr w:rsidR="000E7325" w:rsidRPr="005B4876" w:rsidTr="000E7325">
        <w:trPr>
          <w:trHeight w:val="243"/>
        </w:trPr>
        <w:tc>
          <w:tcPr>
            <w:tcW w:w="3065" w:type="dxa"/>
            <w:gridSpan w:val="2"/>
            <w:tcBorders>
              <w:top w:val="single" w:sz="6" w:space="0" w:color="auto"/>
            </w:tcBorders>
            <w:vAlign w:val="center"/>
          </w:tcPr>
          <w:p w:rsidR="000E7325" w:rsidRPr="009E44DF" w:rsidRDefault="000E7325" w:rsidP="004D49BC">
            <w:pPr>
              <w:jc w:val="center"/>
              <w:rPr>
                <w:lang w:val="en-US"/>
              </w:rPr>
            </w:pPr>
            <w:r w:rsidRPr="001B3FAC">
              <w:rPr>
                <w:b/>
              </w:rPr>
              <w:t>от точки</w:t>
            </w:r>
          </w:p>
        </w:tc>
        <w:tc>
          <w:tcPr>
            <w:tcW w:w="3173" w:type="dxa"/>
            <w:gridSpan w:val="3"/>
            <w:tcBorders>
              <w:top w:val="single" w:sz="6" w:space="0" w:color="auto"/>
            </w:tcBorders>
            <w:vAlign w:val="center"/>
          </w:tcPr>
          <w:p w:rsidR="000E7325" w:rsidRPr="009E44DF" w:rsidRDefault="000E7325" w:rsidP="004D49BC">
            <w:pPr>
              <w:jc w:val="center"/>
              <w:rPr>
                <w:lang w:val="en-US"/>
              </w:rPr>
            </w:pPr>
            <w:r w:rsidRPr="001B3FAC">
              <w:rPr>
                <w:b/>
              </w:rPr>
              <w:t>до точки</w:t>
            </w:r>
          </w:p>
        </w:tc>
        <w:tc>
          <w:tcPr>
            <w:tcW w:w="4111" w:type="dxa"/>
            <w:gridSpan w:val="2"/>
            <w:vMerge/>
          </w:tcPr>
          <w:p w:rsidR="000E7325" w:rsidRPr="009E44DF" w:rsidRDefault="000E7325" w:rsidP="004D49BC">
            <w:pPr>
              <w:jc w:val="center"/>
              <w:rPr>
                <w:lang w:val="en-US"/>
              </w:rPr>
            </w:pPr>
          </w:p>
        </w:tc>
      </w:tr>
      <w:tr w:rsidR="000E7325" w:rsidRPr="000333F9" w:rsidTr="000E7325">
        <w:trPr>
          <w:trHeight w:val="57"/>
        </w:trPr>
        <w:tc>
          <w:tcPr>
            <w:tcW w:w="3065" w:type="dxa"/>
            <w:gridSpan w:val="2"/>
            <w:vAlign w:val="center"/>
          </w:tcPr>
          <w:p w:rsidR="000E7325" w:rsidRPr="000333F9" w:rsidRDefault="000E7325" w:rsidP="004D49BC">
            <w:pPr>
              <w:jc w:val="center"/>
              <w:rPr>
                <w:b/>
              </w:rPr>
            </w:pPr>
            <w:r w:rsidRPr="000333F9">
              <w:rPr>
                <w:b/>
              </w:rPr>
              <w:t>1</w:t>
            </w:r>
          </w:p>
        </w:tc>
        <w:tc>
          <w:tcPr>
            <w:tcW w:w="3173" w:type="dxa"/>
            <w:gridSpan w:val="3"/>
            <w:vAlign w:val="center"/>
          </w:tcPr>
          <w:p w:rsidR="000E7325" w:rsidRPr="000333F9" w:rsidRDefault="000E7325" w:rsidP="004D49BC">
            <w:pPr>
              <w:jc w:val="center"/>
              <w:rPr>
                <w:b/>
              </w:rPr>
            </w:pPr>
            <w:r w:rsidRPr="000333F9">
              <w:rPr>
                <w:b/>
              </w:rPr>
              <w:t>2</w:t>
            </w:r>
          </w:p>
        </w:tc>
        <w:tc>
          <w:tcPr>
            <w:tcW w:w="4111" w:type="dxa"/>
            <w:gridSpan w:val="2"/>
            <w:vAlign w:val="center"/>
          </w:tcPr>
          <w:p w:rsidR="000E7325" w:rsidRPr="000333F9" w:rsidRDefault="000E7325" w:rsidP="004D49BC">
            <w:pPr>
              <w:jc w:val="center"/>
              <w:rPr>
                <w:b/>
              </w:rPr>
            </w:pPr>
            <w:r w:rsidRPr="000333F9">
              <w:rPr>
                <w:b/>
              </w:rPr>
              <w:t>3</w:t>
            </w:r>
          </w:p>
        </w:tc>
      </w:tr>
      <w:tr w:rsidR="000E7325" w:rsidRPr="000333F9" w:rsidTr="000E7325">
        <w:trPr>
          <w:trHeight w:val="57"/>
        </w:trPr>
        <w:tc>
          <w:tcPr>
            <w:tcW w:w="3065" w:type="dxa"/>
            <w:gridSpan w:val="2"/>
            <w:vAlign w:val="center"/>
          </w:tcPr>
          <w:p w:rsidR="000E7325" w:rsidRPr="000333F9" w:rsidRDefault="000E7325" w:rsidP="004D49BC">
            <w:pPr>
              <w:jc w:val="center"/>
            </w:pPr>
            <w:r w:rsidRPr="000333F9">
              <w:t>–</w:t>
            </w:r>
          </w:p>
        </w:tc>
        <w:tc>
          <w:tcPr>
            <w:tcW w:w="3173" w:type="dxa"/>
            <w:gridSpan w:val="3"/>
            <w:vAlign w:val="center"/>
          </w:tcPr>
          <w:p w:rsidR="000E7325" w:rsidRPr="000333F9" w:rsidRDefault="000E7325" w:rsidP="004D49BC">
            <w:pPr>
              <w:jc w:val="center"/>
            </w:pPr>
            <w:r w:rsidRPr="000333F9">
              <w:t>–</w:t>
            </w:r>
          </w:p>
        </w:tc>
        <w:tc>
          <w:tcPr>
            <w:tcW w:w="4111" w:type="dxa"/>
            <w:gridSpan w:val="2"/>
            <w:vAlign w:val="center"/>
          </w:tcPr>
          <w:p w:rsidR="000E7325" w:rsidRPr="000333F9" w:rsidRDefault="000E7325" w:rsidP="000E7325">
            <w:pPr>
              <w:jc w:val="center"/>
            </w:pPr>
            <w:r w:rsidRPr="000333F9">
              <w:t>–</w:t>
            </w:r>
          </w:p>
        </w:tc>
      </w:tr>
    </w:tbl>
    <w:p w:rsidR="005F5A38" w:rsidRDefault="005F5A38" w:rsidP="00B51AEE">
      <w:pPr>
        <w:sectPr w:rsidR="005F5A38" w:rsidSect="000E7325">
          <w:footerReference w:type="even" r:id="rId14"/>
          <w:footerReference w:type="default" r:id="rId15"/>
          <w:pgSz w:w="11906" w:h="16838" w:code="9"/>
          <w:pgMar w:top="567" w:right="851" w:bottom="567" w:left="1418" w:header="709" w:footer="709" w:gutter="0"/>
          <w:cols w:space="398"/>
          <w:docGrid w:linePitch="360"/>
        </w:sectPr>
      </w:pPr>
      <w:bookmarkStart w:id="0" w:name="_GoBack"/>
      <w:bookmarkEnd w:id="0"/>
    </w:p>
    <w:p w:rsidR="00CB44AE" w:rsidRDefault="005F5A38" w:rsidP="00B51AEE">
      <w:r>
        <w:rPr>
          <w:noProof/>
        </w:rPr>
        <w:lastRenderedPageBreak/>
        <w:drawing>
          <wp:inline distT="0" distB="0" distL="0" distR="0">
            <wp:extent cx="10486367" cy="7039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798" cy="70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4AE" w:rsidSect="005F5A38">
      <w:pgSz w:w="16838" w:h="11906" w:orient="landscape" w:code="9"/>
      <w:pgMar w:top="170" w:right="170" w:bottom="170" w:left="170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325" w:rsidRDefault="000E7325" w:rsidP="00965A38">
      <w:r>
        <w:separator/>
      </w:r>
    </w:p>
  </w:endnote>
  <w:endnote w:type="continuationSeparator" w:id="0">
    <w:p w:rsidR="000E7325" w:rsidRDefault="000E7325" w:rsidP="00965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325" w:rsidRDefault="000E7325" w:rsidP="004D49B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7325" w:rsidRDefault="000E7325" w:rsidP="004D49B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325" w:rsidRDefault="000E7325" w:rsidP="004D49BC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325" w:rsidRDefault="000E7325" w:rsidP="004D49B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7325" w:rsidRDefault="000E7325" w:rsidP="004D49BC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325" w:rsidRDefault="000E7325" w:rsidP="004D49BC">
    <w:pPr>
      <w:pStyle w:val="a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325" w:rsidRDefault="000E7325" w:rsidP="004D49BC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0E7325" w:rsidRDefault="000E7325" w:rsidP="004D49BC">
    <w:pPr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325" w:rsidRDefault="000E7325" w:rsidP="004D49BC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325" w:rsidRDefault="000E7325" w:rsidP="00965A38">
      <w:r>
        <w:separator/>
      </w:r>
    </w:p>
  </w:footnote>
  <w:footnote w:type="continuationSeparator" w:id="0">
    <w:p w:rsidR="000E7325" w:rsidRDefault="000E7325" w:rsidP="00965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301D6"/>
    <w:multiLevelType w:val="multilevel"/>
    <w:tmpl w:val="42FC3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250"/>
    <w:rsid w:val="00003EAD"/>
    <w:rsid w:val="000072AC"/>
    <w:rsid w:val="00016117"/>
    <w:rsid w:val="0002469F"/>
    <w:rsid w:val="000536A4"/>
    <w:rsid w:val="00054995"/>
    <w:rsid w:val="0006324B"/>
    <w:rsid w:val="00065EB6"/>
    <w:rsid w:val="0006703F"/>
    <w:rsid w:val="0006795A"/>
    <w:rsid w:val="00071EAD"/>
    <w:rsid w:val="00073AF8"/>
    <w:rsid w:val="0007665C"/>
    <w:rsid w:val="00076678"/>
    <w:rsid w:val="00084CAF"/>
    <w:rsid w:val="000912CC"/>
    <w:rsid w:val="000A3FF1"/>
    <w:rsid w:val="000B0006"/>
    <w:rsid w:val="000B10C5"/>
    <w:rsid w:val="000B464E"/>
    <w:rsid w:val="000C790F"/>
    <w:rsid w:val="000E2A32"/>
    <w:rsid w:val="000E4C95"/>
    <w:rsid w:val="000E7325"/>
    <w:rsid w:val="000F12A2"/>
    <w:rsid w:val="000F7135"/>
    <w:rsid w:val="00104318"/>
    <w:rsid w:val="00116C24"/>
    <w:rsid w:val="00117E5C"/>
    <w:rsid w:val="00126AD5"/>
    <w:rsid w:val="00153BC8"/>
    <w:rsid w:val="0015586D"/>
    <w:rsid w:val="00186AAA"/>
    <w:rsid w:val="001929F7"/>
    <w:rsid w:val="001A4E4F"/>
    <w:rsid w:val="001A584C"/>
    <w:rsid w:val="001A650F"/>
    <w:rsid w:val="001B3A23"/>
    <w:rsid w:val="001C3381"/>
    <w:rsid w:val="001C728F"/>
    <w:rsid w:val="001D7418"/>
    <w:rsid w:val="001E002D"/>
    <w:rsid w:val="001E33F0"/>
    <w:rsid w:val="002172BB"/>
    <w:rsid w:val="00217FA0"/>
    <w:rsid w:val="00226E19"/>
    <w:rsid w:val="002B0B58"/>
    <w:rsid w:val="002D4B34"/>
    <w:rsid w:val="002D6A5F"/>
    <w:rsid w:val="002D77F2"/>
    <w:rsid w:val="003012C8"/>
    <w:rsid w:val="00304766"/>
    <w:rsid w:val="00306BE3"/>
    <w:rsid w:val="00310C65"/>
    <w:rsid w:val="003143F4"/>
    <w:rsid w:val="003157D7"/>
    <w:rsid w:val="00336725"/>
    <w:rsid w:val="00336E1A"/>
    <w:rsid w:val="00343291"/>
    <w:rsid w:val="00350E54"/>
    <w:rsid w:val="00352965"/>
    <w:rsid w:val="00374D5B"/>
    <w:rsid w:val="00375C5B"/>
    <w:rsid w:val="003825A5"/>
    <w:rsid w:val="00395FA9"/>
    <w:rsid w:val="003A37E2"/>
    <w:rsid w:val="003B55E1"/>
    <w:rsid w:val="003C2E14"/>
    <w:rsid w:val="003C77CD"/>
    <w:rsid w:val="003D18B4"/>
    <w:rsid w:val="003E45C4"/>
    <w:rsid w:val="003F2FB2"/>
    <w:rsid w:val="003F2FEB"/>
    <w:rsid w:val="00410372"/>
    <w:rsid w:val="00410882"/>
    <w:rsid w:val="004233F1"/>
    <w:rsid w:val="00425CBD"/>
    <w:rsid w:val="00425D60"/>
    <w:rsid w:val="0043156E"/>
    <w:rsid w:val="00440BEF"/>
    <w:rsid w:val="0044421D"/>
    <w:rsid w:val="0047311E"/>
    <w:rsid w:val="00484C2B"/>
    <w:rsid w:val="00485315"/>
    <w:rsid w:val="004A1578"/>
    <w:rsid w:val="004A76AD"/>
    <w:rsid w:val="004D49BC"/>
    <w:rsid w:val="004E0B5D"/>
    <w:rsid w:val="00515CFA"/>
    <w:rsid w:val="00521836"/>
    <w:rsid w:val="00522CDF"/>
    <w:rsid w:val="00557D75"/>
    <w:rsid w:val="00574B3D"/>
    <w:rsid w:val="005847DC"/>
    <w:rsid w:val="0058720B"/>
    <w:rsid w:val="005947CC"/>
    <w:rsid w:val="005B5BA3"/>
    <w:rsid w:val="005D19C2"/>
    <w:rsid w:val="005D5469"/>
    <w:rsid w:val="005F5A38"/>
    <w:rsid w:val="00614323"/>
    <w:rsid w:val="00616539"/>
    <w:rsid w:val="006347A6"/>
    <w:rsid w:val="00646F40"/>
    <w:rsid w:val="00690535"/>
    <w:rsid w:val="006A275B"/>
    <w:rsid w:val="006A4D9A"/>
    <w:rsid w:val="006A5B10"/>
    <w:rsid w:val="006C1DAD"/>
    <w:rsid w:val="006F1D50"/>
    <w:rsid w:val="00707DD5"/>
    <w:rsid w:val="00724932"/>
    <w:rsid w:val="007317BD"/>
    <w:rsid w:val="00750A44"/>
    <w:rsid w:val="00786250"/>
    <w:rsid w:val="007A2C23"/>
    <w:rsid w:val="007C7424"/>
    <w:rsid w:val="007D39A2"/>
    <w:rsid w:val="007D4BC8"/>
    <w:rsid w:val="007E3CB3"/>
    <w:rsid w:val="007E4EF9"/>
    <w:rsid w:val="007F26D2"/>
    <w:rsid w:val="007F4A98"/>
    <w:rsid w:val="008175FE"/>
    <w:rsid w:val="0082196B"/>
    <w:rsid w:val="00826E80"/>
    <w:rsid w:val="00876559"/>
    <w:rsid w:val="008853B7"/>
    <w:rsid w:val="0089037A"/>
    <w:rsid w:val="008E2062"/>
    <w:rsid w:val="00904920"/>
    <w:rsid w:val="009323FE"/>
    <w:rsid w:val="009504DE"/>
    <w:rsid w:val="00963449"/>
    <w:rsid w:val="00965A38"/>
    <w:rsid w:val="009A1E16"/>
    <w:rsid w:val="009B1BBE"/>
    <w:rsid w:val="009C7BC9"/>
    <w:rsid w:val="009D0A86"/>
    <w:rsid w:val="009D17D8"/>
    <w:rsid w:val="009E4624"/>
    <w:rsid w:val="00A14AB0"/>
    <w:rsid w:val="00A313F4"/>
    <w:rsid w:val="00A41A6B"/>
    <w:rsid w:val="00A56138"/>
    <w:rsid w:val="00A67A1C"/>
    <w:rsid w:val="00A7113B"/>
    <w:rsid w:val="00A770B3"/>
    <w:rsid w:val="00A91C00"/>
    <w:rsid w:val="00AB19A5"/>
    <w:rsid w:val="00AB5386"/>
    <w:rsid w:val="00AD1D92"/>
    <w:rsid w:val="00AE4135"/>
    <w:rsid w:val="00AE5D47"/>
    <w:rsid w:val="00AF0E01"/>
    <w:rsid w:val="00B07CCB"/>
    <w:rsid w:val="00B51AEE"/>
    <w:rsid w:val="00B521BA"/>
    <w:rsid w:val="00B72ACF"/>
    <w:rsid w:val="00BA03B3"/>
    <w:rsid w:val="00BC2D74"/>
    <w:rsid w:val="00BD0B51"/>
    <w:rsid w:val="00C11B27"/>
    <w:rsid w:val="00C158E8"/>
    <w:rsid w:val="00C267CB"/>
    <w:rsid w:val="00C353EA"/>
    <w:rsid w:val="00C56C8F"/>
    <w:rsid w:val="00C577DD"/>
    <w:rsid w:val="00C639EC"/>
    <w:rsid w:val="00C80080"/>
    <w:rsid w:val="00C947B5"/>
    <w:rsid w:val="00CB44AE"/>
    <w:rsid w:val="00CC304C"/>
    <w:rsid w:val="00CC66B7"/>
    <w:rsid w:val="00CF27E5"/>
    <w:rsid w:val="00D021C1"/>
    <w:rsid w:val="00D22B0B"/>
    <w:rsid w:val="00D31953"/>
    <w:rsid w:val="00D3365C"/>
    <w:rsid w:val="00D54871"/>
    <w:rsid w:val="00D7353B"/>
    <w:rsid w:val="00D74020"/>
    <w:rsid w:val="00D87A0C"/>
    <w:rsid w:val="00DC01B2"/>
    <w:rsid w:val="00DC026F"/>
    <w:rsid w:val="00DD1AC2"/>
    <w:rsid w:val="00DE6EDA"/>
    <w:rsid w:val="00DF5204"/>
    <w:rsid w:val="00E14E1B"/>
    <w:rsid w:val="00E247CB"/>
    <w:rsid w:val="00E27464"/>
    <w:rsid w:val="00E44ECB"/>
    <w:rsid w:val="00E535C7"/>
    <w:rsid w:val="00E60B6F"/>
    <w:rsid w:val="00E660B4"/>
    <w:rsid w:val="00E66F97"/>
    <w:rsid w:val="00E902CD"/>
    <w:rsid w:val="00EA05F7"/>
    <w:rsid w:val="00EA78EB"/>
    <w:rsid w:val="00EE433D"/>
    <w:rsid w:val="00F10E67"/>
    <w:rsid w:val="00F12A60"/>
    <w:rsid w:val="00F15488"/>
    <w:rsid w:val="00F25117"/>
    <w:rsid w:val="00F26219"/>
    <w:rsid w:val="00F276A1"/>
    <w:rsid w:val="00F32753"/>
    <w:rsid w:val="00F413C9"/>
    <w:rsid w:val="00F61AB2"/>
    <w:rsid w:val="00F62947"/>
    <w:rsid w:val="00F71963"/>
    <w:rsid w:val="00F7783E"/>
    <w:rsid w:val="00F96996"/>
    <w:rsid w:val="00FB65B7"/>
    <w:rsid w:val="00FC0129"/>
    <w:rsid w:val="00FC49B6"/>
    <w:rsid w:val="00FC6BF6"/>
    <w:rsid w:val="00FD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65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A650F"/>
    <w:rPr>
      <w:snapToGrid w:val="0"/>
      <w:sz w:val="24"/>
    </w:rPr>
  </w:style>
  <w:style w:type="paragraph" w:styleId="a3">
    <w:name w:val="endnote text"/>
    <w:basedOn w:val="a"/>
    <w:semiHidden/>
    <w:rsid w:val="001A650F"/>
    <w:rPr>
      <w:sz w:val="20"/>
      <w:szCs w:val="20"/>
    </w:rPr>
  </w:style>
  <w:style w:type="paragraph" w:styleId="a4">
    <w:name w:val="header"/>
    <w:basedOn w:val="a"/>
    <w:link w:val="a5"/>
    <w:uiPriority w:val="99"/>
    <w:rsid w:val="00965A3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5A38"/>
    <w:rPr>
      <w:sz w:val="24"/>
      <w:szCs w:val="24"/>
    </w:rPr>
  </w:style>
  <w:style w:type="paragraph" w:styleId="a6">
    <w:name w:val="footer"/>
    <w:basedOn w:val="a"/>
    <w:link w:val="a7"/>
    <w:uiPriority w:val="99"/>
    <w:rsid w:val="00965A3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5A38"/>
    <w:rPr>
      <w:sz w:val="24"/>
      <w:szCs w:val="24"/>
    </w:rPr>
  </w:style>
  <w:style w:type="character" w:styleId="a8">
    <w:name w:val="page number"/>
    <w:basedOn w:val="a0"/>
    <w:rsid w:val="00965A38"/>
  </w:style>
  <w:style w:type="paragraph" w:styleId="a9">
    <w:name w:val="Normal (Web)"/>
    <w:basedOn w:val="a"/>
    <w:uiPriority w:val="99"/>
    <w:unhideWhenUsed/>
    <w:rsid w:val="009C7BC9"/>
    <w:pPr>
      <w:spacing w:before="100" w:beforeAutospacing="1" w:after="119"/>
    </w:pPr>
  </w:style>
  <w:style w:type="paragraph" w:styleId="aa">
    <w:name w:val="Balloon Text"/>
    <w:basedOn w:val="a"/>
    <w:link w:val="ab"/>
    <w:rsid w:val="005F5A3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F5A3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0B000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0B00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65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A650F"/>
    <w:rPr>
      <w:snapToGrid w:val="0"/>
      <w:sz w:val="24"/>
    </w:rPr>
  </w:style>
  <w:style w:type="paragraph" w:styleId="a3">
    <w:name w:val="endnote text"/>
    <w:basedOn w:val="a"/>
    <w:semiHidden/>
    <w:rsid w:val="001A650F"/>
    <w:rPr>
      <w:sz w:val="20"/>
      <w:szCs w:val="20"/>
    </w:rPr>
  </w:style>
  <w:style w:type="paragraph" w:styleId="a4">
    <w:name w:val="header"/>
    <w:basedOn w:val="a"/>
    <w:link w:val="a5"/>
    <w:uiPriority w:val="99"/>
    <w:rsid w:val="00965A3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5A38"/>
    <w:rPr>
      <w:sz w:val="24"/>
      <w:szCs w:val="24"/>
    </w:rPr>
  </w:style>
  <w:style w:type="paragraph" w:styleId="a6">
    <w:name w:val="footer"/>
    <w:basedOn w:val="a"/>
    <w:link w:val="a7"/>
    <w:uiPriority w:val="99"/>
    <w:rsid w:val="00965A3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5A38"/>
    <w:rPr>
      <w:sz w:val="24"/>
      <w:szCs w:val="24"/>
    </w:rPr>
  </w:style>
  <w:style w:type="character" w:styleId="a8">
    <w:name w:val="page number"/>
    <w:basedOn w:val="a0"/>
    <w:rsid w:val="00965A38"/>
  </w:style>
  <w:style w:type="paragraph" w:styleId="a9">
    <w:name w:val="Normal (Web)"/>
    <w:basedOn w:val="a"/>
    <w:uiPriority w:val="99"/>
    <w:unhideWhenUsed/>
    <w:rsid w:val="009C7BC9"/>
    <w:pPr>
      <w:spacing w:before="100" w:beforeAutospacing="1" w:after="119"/>
    </w:pPr>
  </w:style>
  <w:style w:type="paragraph" w:styleId="aa">
    <w:name w:val="Balloon Text"/>
    <w:basedOn w:val="a"/>
    <w:link w:val="ab"/>
    <w:rsid w:val="005F5A3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F5A3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0B000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0B00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8;&#1080;&#1090;&#1091;&#1083;&#1100;&#1085;&#1099;&#1081;&#1051;&#1080;&#1089;&#109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6BCAE-F4AD-4FEC-AE00-A1433F9EB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ТитульныйЛист.dot</Template>
  <TotalTime>74</TotalTime>
  <Pages>13</Pages>
  <Words>2428</Words>
  <Characters>18581</Characters>
  <Application>Microsoft Office Word</Application>
  <DocSecurity>0</DocSecurity>
  <Lines>154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Шляхтина Наталья Олеговна</dc:creator>
  <cp:lastModifiedBy>Шляхтина Наталья Олеговна</cp:lastModifiedBy>
  <cp:revision>5</cp:revision>
  <cp:lastPrinted>2020-03-13T02:19:00Z</cp:lastPrinted>
  <dcterms:created xsi:type="dcterms:W3CDTF">2020-03-12T22:26:00Z</dcterms:created>
  <dcterms:modified xsi:type="dcterms:W3CDTF">2020-03-13T02:19:00Z</dcterms:modified>
</cp:coreProperties>
</file>